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alias w:val="Title"/>
        <w:tag w:val=""/>
        <w:id w:val="686947816"/>
        <w:placeholder>
          <w:docPart w:val="F62FFCA95777484E9A77227BB637E47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30463721" w14:textId="77777777" w:rsidR="001E3D2B" w:rsidRDefault="00C238BB" w:rsidP="00944BBB">
          <w:pPr>
            <w:pStyle w:val="Title"/>
          </w:pPr>
          <w:r>
            <w:t>Adding Staff</w:t>
          </w:r>
          <w:r w:rsidR="00425615">
            <w:t xml:space="preserve"> in the</w:t>
          </w:r>
          <w:r w:rsidR="00232A84">
            <w:t xml:space="preserve"> Grant Recipient Portal</w:t>
          </w:r>
        </w:p>
      </w:sdtContent>
    </w:sdt>
    <w:sdt>
      <w:sdtPr>
        <w:alias w:val="Subtitle"/>
        <w:tag w:val=""/>
        <w:id w:val="-179897277"/>
        <w:placeholder>
          <w:docPart w:val="DCBA1F8AD990411295702AD161DCEEA1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 w:multiLine="1"/>
      </w:sdtPr>
      <w:sdtEndPr/>
      <w:sdtContent>
        <w:p w14:paraId="10BDBD9D" w14:textId="12558149" w:rsidR="00E47250" w:rsidRDefault="00C238BB" w:rsidP="00E47250">
          <w:pPr>
            <w:pStyle w:val="Subtitle"/>
          </w:pPr>
          <w:r>
            <w:t xml:space="preserve">New process </w:t>
          </w:r>
          <w:r w:rsidR="00C816B2">
            <w:t>to reduce</w:t>
          </w:r>
          <w:r>
            <w:t xml:space="preserve"> duplicate contacts from being added to the </w:t>
          </w:r>
          <w:r w:rsidR="00365DF4">
            <w:t>Portal for Organisation Administrators.</w:t>
          </w:r>
        </w:p>
      </w:sdtContent>
    </w:sdt>
    <w:p w14:paraId="5A1FF498" w14:textId="77777777" w:rsidR="00F40B00" w:rsidRDefault="00037ED2" w:rsidP="00601008">
      <w:pPr>
        <w:pStyle w:val="Heading1"/>
        <w:spacing w:before="480"/>
      </w:pPr>
      <w:r>
        <w:t>Adding staff</w:t>
      </w:r>
      <w:r w:rsidR="0074123E">
        <w:t xml:space="preserve"> in the Portal</w:t>
      </w:r>
    </w:p>
    <w:p w14:paraId="16F74CC7" w14:textId="10D5973A" w:rsidR="009E3A9C" w:rsidRDefault="00037ED2" w:rsidP="00037ED2">
      <w:pPr>
        <w:pStyle w:val="BodyText"/>
      </w:pPr>
      <w:r>
        <w:t xml:space="preserve">Changes have been made to the </w:t>
      </w:r>
      <w:r w:rsidR="00EF7B2E">
        <w:t>P</w:t>
      </w:r>
      <w:r>
        <w:t xml:space="preserve">ortal that assist in </w:t>
      </w:r>
      <w:r w:rsidR="00C816B2">
        <w:t>reducing</w:t>
      </w:r>
      <w:r w:rsidR="0039065F">
        <w:t xml:space="preserve"> duplicate staff records </w:t>
      </w:r>
      <w:r w:rsidR="00EF7B2E">
        <w:t xml:space="preserve">from </w:t>
      </w:r>
      <w:r w:rsidR="0039065F">
        <w:t xml:space="preserve">being created. </w:t>
      </w:r>
    </w:p>
    <w:p w14:paraId="284934CD" w14:textId="10F06AA8" w:rsidR="00037ED2" w:rsidRPr="00037ED2" w:rsidRDefault="00E15997" w:rsidP="002E5F17">
      <w:pPr>
        <w:pStyle w:val="BodyText"/>
      </w:pPr>
      <w:r>
        <w:t xml:space="preserve">Click on the </w:t>
      </w:r>
      <w:r w:rsidRPr="00E15997">
        <w:rPr>
          <w:b/>
        </w:rPr>
        <w:t xml:space="preserve">Organisation </w:t>
      </w:r>
      <w:r w:rsidR="00237DC0">
        <w:rPr>
          <w:b/>
        </w:rPr>
        <w:t xml:space="preserve">Profile </w:t>
      </w:r>
      <w:r w:rsidRPr="00E15997">
        <w:rPr>
          <w:b/>
        </w:rPr>
        <w:t>tile</w:t>
      </w:r>
      <w:r>
        <w:t xml:space="preserve"> of the home page and select </w:t>
      </w:r>
      <w:r w:rsidRPr="00E15997">
        <w:rPr>
          <w:b/>
        </w:rPr>
        <w:t>Staff</w:t>
      </w:r>
      <w:r>
        <w:t xml:space="preserve"> from the side menu. The screen below will appear. </w:t>
      </w:r>
      <w:r w:rsidR="00037ED2" w:rsidRPr="00037ED2">
        <w:t xml:space="preserve">To add a new staff member click on the </w:t>
      </w:r>
      <w:r w:rsidR="00037ED2" w:rsidRPr="00E15997">
        <w:rPr>
          <w:b/>
        </w:rPr>
        <w:t>Add staff</w:t>
      </w:r>
      <w:r w:rsidR="00037ED2" w:rsidRPr="00037ED2">
        <w:t xml:space="preserve"> button on the staff screen.</w:t>
      </w:r>
    </w:p>
    <w:p w14:paraId="1B7B7364" w14:textId="1374CDE2" w:rsidR="00037ED2" w:rsidRDefault="006B659F" w:rsidP="002E5F17">
      <w:pPr>
        <w:pStyle w:val="BodyText"/>
        <w:rPr>
          <w:b/>
        </w:rPr>
      </w:pPr>
      <w:r>
        <w:rPr>
          <w:noProof/>
          <w:lang w:eastAsia="en-AU"/>
        </w:rPr>
        <w:drawing>
          <wp:inline distT="0" distB="0" distL="0" distR="0" wp14:anchorId="1CC8B360" wp14:editId="4DE436A7">
            <wp:extent cx="6120130" cy="2383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0892A" w14:textId="77777777" w:rsidR="00E15997" w:rsidRDefault="00E15997" w:rsidP="002E5F17">
      <w:pPr>
        <w:pStyle w:val="BodyText"/>
      </w:pPr>
    </w:p>
    <w:p w14:paraId="65163234" w14:textId="77777777" w:rsidR="00E15997" w:rsidRDefault="00E15997">
      <w:pPr>
        <w:spacing w:after="0" w:line="240" w:lineRule="auto"/>
        <w:rPr>
          <w:rFonts w:asciiTheme="minorHAnsi" w:hAnsiTheme="minorHAnsi" w:cs="Times New Roman"/>
          <w:color w:val="000000" w:themeColor="text1"/>
          <w:sz w:val="22"/>
          <w:szCs w:val="20"/>
        </w:rPr>
      </w:pPr>
      <w:r>
        <w:br w:type="page"/>
      </w:r>
    </w:p>
    <w:p w14:paraId="19135FF4" w14:textId="7A568AC2" w:rsidR="002E5F17" w:rsidRDefault="00037ED2" w:rsidP="002E5F17">
      <w:pPr>
        <w:pStyle w:val="BodyText"/>
      </w:pPr>
      <w:r w:rsidRPr="006B659F">
        <w:lastRenderedPageBreak/>
        <w:t>The screen below will appear. Enter the staff member</w:t>
      </w:r>
      <w:r w:rsidR="00E15997" w:rsidRPr="006B659F">
        <w:t>’s</w:t>
      </w:r>
      <w:r w:rsidRPr="006B659F">
        <w:t xml:space="preserve"> details</w:t>
      </w:r>
      <w:r w:rsidR="00E15997" w:rsidRPr="006B659F">
        <w:t xml:space="preserve"> and system access required</w:t>
      </w:r>
      <w:r w:rsidRPr="006B659F">
        <w:t>.</w:t>
      </w:r>
    </w:p>
    <w:p w14:paraId="1754D342" w14:textId="50E984AD" w:rsidR="00037ED2" w:rsidRDefault="006B659F" w:rsidP="002E5F17">
      <w:pPr>
        <w:pStyle w:val="BodyText"/>
      </w:pPr>
      <w:r>
        <w:rPr>
          <w:noProof/>
          <w:lang w:eastAsia="en-AU"/>
        </w:rPr>
        <w:drawing>
          <wp:inline distT="0" distB="0" distL="0" distR="0" wp14:anchorId="534A7A8F" wp14:editId="4607A01F">
            <wp:extent cx="6120130" cy="31927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469F" w14:textId="534EEEBC" w:rsidR="00037ED2" w:rsidRDefault="003A324B" w:rsidP="002E5F17">
      <w:pPr>
        <w:pStyle w:val="BodyText"/>
      </w:pPr>
      <w:r>
        <w:t>When</w:t>
      </w:r>
      <w:r w:rsidR="00E15997">
        <w:t xml:space="preserve"> the</w:t>
      </w:r>
      <w:r>
        <w:t xml:space="preserve"> staff details are entered on this page and the </w:t>
      </w:r>
      <w:r w:rsidRPr="00E15997">
        <w:rPr>
          <w:b/>
        </w:rPr>
        <w:t>Save and Return</w:t>
      </w:r>
      <w:r w:rsidR="00E15997">
        <w:t xml:space="preserve"> button is pressed, if the staff member </w:t>
      </w:r>
      <w:r>
        <w:t>already exists with the exact combination of first name, last name and email address, the following error will occur.</w:t>
      </w:r>
    </w:p>
    <w:p w14:paraId="2C570BB8" w14:textId="18803CC5" w:rsidR="00037ED2" w:rsidRDefault="006B659F" w:rsidP="002E5F17">
      <w:pPr>
        <w:pStyle w:val="BodyText"/>
      </w:pPr>
      <w:r>
        <w:rPr>
          <w:noProof/>
          <w:lang w:eastAsia="en-AU"/>
        </w:rPr>
        <w:drawing>
          <wp:inline distT="0" distB="0" distL="0" distR="0" wp14:anchorId="0AA8098B" wp14:editId="2A1D33B1">
            <wp:extent cx="6120130" cy="320865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5009" w14:textId="0008FC93" w:rsidR="00C238BB" w:rsidRDefault="00037ED2" w:rsidP="00232A84">
      <w:pPr>
        <w:pStyle w:val="BodyText"/>
      </w:pPr>
      <w:r>
        <w:t xml:space="preserve">If staff details are entered into the </w:t>
      </w:r>
      <w:r w:rsidR="00EF7B2E">
        <w:t>P</w:t>
      </w:r>
      <w:r>
        <w:t xml:space="preserve">ortal </w:t>
      </w:r>
      <w:r w:rsidR="00EF7B2E">
        <w:t>with</w:t>
      </w:r>
      <w:r>
        <w:t xml:space="preserve"> the same email</w:t>
      </w:r>
      <w:r w:rsidR="00EF7B2E">
        <w:t xml:space="preserve"> address</w:t>
      </w:r>
      <w:r>
        <w:t xml:space="preserve"> but different first and/or last name</w:t>
      </w:r>
      <w:r w:rsidR="009C5E60">
        <w:t xml:space="preserve"> </w:t>
      </w:r>
      <w:r w:rsidR="00EF7B2E">
        <w:t xml:space="preserve">to </w:t>
      </w:r>
      <w:r w:rsidR="009C5E60">
        <w:t>another staff record</w:t>
      </w:r>
      <w:r>
        <w:t xml:space="preserve">, the system will display a warning message indicating that the email is already </w:t>
      </w:r>
      <w:r w:rsidR="009C5E60">
        <w:t>used by another</w:t>
      </w:r>
      <w:r>
        <w:t xml:space="preserve"> staff member. </w:t>
      </w:r>
    </w:p>
    <w:p w14:paraId="3D3039F8" w14:textId="479A31A1" w:rsidR="00D61EE8" w:rsidRDefault="00037ED2" w:rsidP="00232A84">
      <w:pPr>
        <w:pStyle w:val="BodyText"/>
      </w:pPr>
      <w:r>
        <w:lastRenderedPageBreak/>
        <w:t xml:space="preserve">This gives you the option to either proceed and create the new staff with the duplicate email address or cancel and return to the </w:t>
      </w:r>
      <w:r w:rsidRPr="00946E22">
        <w:rPr>
          <w:b/>
        </w:rPr>
        <w:t>Staff</w:t>
      </w:r>
      <w:r>
        <w:t xml:space="preserve"> list. </w:t>
      </w:r>
    </w:p>
    <w:p w14:paraId="016EBF3D" w14:textId="5FB8CCFC" w:rsidR="00E15997" w:rsidRDefault="00E15997" w:rsidP="00232A84">
      <w:pPr>
        <w:pStyle w:val="BodyText"/>
      </w:pPr>
      <w:r>
        <w:t>The staff member has now been added to the Portal.</w:t>
      </w:r>
    </w:p>
    <w:p w14:paraId="48A6ECE9" w14:textId="77777777" w:rsidR="00237DC0" w:rsidRDefault="00237DC0" w:rsidP="00237DC0">
      <w:pPr>
        <w:pStyle w:val="BodyText"/>
      </w:pPr>
      <w:r>
        <w:t xml:space="preserve">Also note that all staff records will now display a Contact ID in various areas so you can identify the record to be kept and which can be inactivated if there is duplication of staff records against your organisation. </w:t>
      </w:r>
    </w:p>
    <w:p w14:paraId="46DB813C" w14:textId="41F441BC" w:rsidR="00237DC0" w:rsidRDefault="00237DC0" w:rsidP="00237DC0">
      <w:pPr>
        <w:pStyle w:val="BodyText"/>
      </w:pPr>
      <w:r>
        <w:t>In the Staff area outlined above, the Contact ID is see</w:t>
      </w:r>
      <w:r w:rsidR="002F6D39">
        <w:t>n</w:t>
      </w:r>
      <w:bookmarkStart w:id="0" w:name="_GoBack"/>
      <w:bookmarkEnd w:id="0"/>
      <w:r>
        <w:t xml:space="preserve"> by clicking on the arrow at the side of each staff record.</w:t>
      </w:r>
    </w:p>
    <w:p w14:paraId="726DF0B2" w14:textId="2C14CA97" w:rsidR="00237DC0" w:rsidRDefault="001D229F" w:rsidP="00237DC0">
      <w:pPr>
        <w:pStyle w:val="BodyText"/>
      </w:pPr>
      <w:r>
        <w:rPr>
          <w:noProof/>
          <w:lang w:eastAsia="en-AU"/>
        </w:rPr>
        <w:drawing>
          <wp:inline distT="0" distB="0" distL="0" distR="0" wp14:anchorId="34ACDEF1" wp14:editId="14595717">
            <wp:extent cx="6120130" cy="2527935"/>
            <wp:effectExtent l="0" t="0" r="0" b="571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C731D" w14:textId="77777777" w:rsidR="00237DC0" w:rsidRDefault="00237DC0" w:rsidP="00237DC0">
      <w:pPr>
        <w:pStyle w:val="BodyText"/>
      </w:pPr>
      <w:r w:rsidRPr="001D229F">
        <w:t>The unique Contact ID detail will show in the expanded details.</w:t>
      </w:r>
    </w:p>
    <w:p w14:paraId="25AAE644" w14:textId="435A31A1" w:rsidR="00237DC0" w:rsidRDefault="001D229F" w:rsidP="00237DC0">
      <w:pPr>
        <w:pStyle w:val="BodyText"/>
      </w:pPr>
      <w:r>
        <w:rPr>
          <w:noProof/>
          <w:lang w:eastAsia="en-AU"/>
        </w:rPr>
        <w:drawing>
          <wp:inline distT="0" distB="0" distL="0" distR="0" wp14:anchorId="762EC1A1" wp14:editId="480799E2">
            <wp:extent cx="6120130" cy="3180715"/>
            <wp:effectExtent l="0" t="0" r="0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AA9E" w14:textId="77777777" w:rsidR="0039065F" w:rsidRDefault="0039065F" w:rsidP="00E15997">
      <w:pPr>
        <w:pStyle w:val="Heading1"/>
        <w:spacing w:before="240"/>
      </w:pPr>
      <w:r>
        <w:lastRenderedPageBreak/>
        <w:t>Need assistance</w:t>
      </w:r>
    </w:p>
    <w:p w14:paraId="129A7333" w14:textId="77777777" w:rsidR="0039065F" w:rsidRDefault="0039065F" w:rsidP="0039065F">
      <w:pPr>
        <w:pStyle w:val="BodyText"/>
      </w:pPr>
      <w:r>
        <w:t xml:space="preserve">If you require assistance in using the Grant Recipient Portal contact the Grant Recipient Portal Helpdesk at </w:t>
      </w:r>
      <w:hyperlink r:id="rId14" w:history="1">
        <w:r w:rsidRPr="00A3647B">
          <w:rPr>
            <w:rStyle w:val="Hyperlink"/>
          </w:rPr>
          <w:t>GRP.Helpdesk@communitygrants.gov.au</w:t>
        </w:r>
      </w:hyperlink>
      <w:r>
        <w:t xml:space="preserve"> or on 1800 020 230 (option 5).</w:t>
      </w:r>
    </w:p>
    <w:sectPr w:rsidR="0039065F" w:rsidSect="00D91B18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6B8F2" w14:textId="77777777" w:rsidR="00B02168" w:rsidRDefault="00B02168" w:rsidP="00772718">
      <w:pPr>
        <w:spacing w:line="240" w:lineRule="auto"/>
      </w:pPr>
      <w:r>
        <w:separator/>
      </w:r>
    </w:p>
  </w:endnote>
  <w:endnote w:type="continuationSeparator" w:id="0">
    <w:p w14:paraId="6E3A51FB" w14:textId="77777777" w:rsidR="00B02168" w:rsidRDefault="00B02168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02CCE" w14:textId="71684C46" w:rsidR="00A14495" w:rsidRDefault="00E1352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2F6D39">
      <w:rPr>
        <w:noProof/>
      </w:rPr>
      <w:t>2</w:t>
    </w:r>
    <w:r>
      <w:fldChar w:fldCharType="end"/>
    </w:r>
    <w:r>
      <w:t xml:space="preserve">  </w:t>
    </w:r>
    <w:r w:rsidRPr="00A454BF">
      <w:t>| 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99053AB" wp14:editId="20E6A10A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A71EC6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71C79" w14:textId="127566FE" w:rsidR="00D91B18" w:rsidRDefault="00D91B1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2F6D39">
      <w:rPr>
        <w:noProof/>
      </w:rPr>
      <w:t>1</w:t>
    </w:r>
    <w:r>
      <w:fldChar w:fldCharType="end"/>
    </w:r>
    <w:r>
      <w:t xml:space="preserve">  </w:t>
    </w:r>
    <w:r w:rsidRPr="00A454BF">
      <w:t>|  Community Grants Hub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11C18" w14:textId="77777777" w:rsidR="00B02168" w:rsidRDefault="00B02168" w:rsidP="00772718">
      <w:pPr>
        <w:spacing w:line="240" w:lineRule="auto"/>
      </w:pPr>
      <w:r>
        <w:separator/>
      </w:r>
    </w:p>
  </w:footnote>
  <w:footnote w:type="continuationSeparator" w:id="0">
    <w:p w14:paraId="21A1C7D2" w14:textId="77777777" w:rsidR="00B02168" w:rsidRDefault="00B02168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23153" w14:textId="77777777" w:rsidR="00A14495" w:rsidRDefault="00C4188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7B2BAF07" wp14:editId="55E690C2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3435DB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094C4E01" wp14:editId="4F592293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78" name="Picture 78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798BF" w14:textId="77777777" w:rsidR="00D91B18" w:rsidRDefault="0023277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4ABCAEE9" wp14:editId="438EF5EA">
          <wp:simplePos x="0" y="0"/>
          <wp:positionH relativeFrom="page">
            <wp:posOffset>4012565</wp:posOffset>
          </wp:positionH>
          <wp:positionV relativeFrom="page">
            <wp:posOffset>646430</wp:posOffset>
          </wp:positionV>
          <wp:extent cx="7559675" cy="647700"/>
          <wp:effectExtent l="0" t="0" r="3175" b="0"/>
          <wp:wrapNone/>
          <wp:docPr id="3" name="Picture 3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5E7CE09B" wp14:editId="77C188E6">
              <wp:simplePos x="0" y="0"/>
              <wp:positionH relativeFrom="page">
                <wp:posOffset>727075</wp:posOffset>
              </wp:positionH>
              <wp:positionV relativeFrom="page">
                <wp:posOffset>565150</wp:posOffset>
              </wp:positionV>
              <wp:extent cx="3286800" cy="676800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800" cy="676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06EB4C" id="Group 4" o:spid="_x0000_s1026" alt="Title: Australian Government - Community Grants Hub. Improving your grant experience. - Description: Australian Government - Community Grants Hub. Improving your grant experience." style="position:absolute;margin-left:57.25pt;margin-top:44.5pt;width:258.8pt;height:53.3pt;z-index:251672576;mso-position-horizontal-relative:page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56ADE3A7" wp14:editId="6803607F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" name="Straight Connector 7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2454F6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6499D861" wp14:editId="7D0EDED2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20" name="Straight Connector 2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F65824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12E76E1C"/>
    <w:multiLevelType w:val="multilevel"/>
    <w:tmpl w:val="CE5414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FA3476C"/>
    <w:multiLevelType w:val="hybridMultilevel"/>
    <w:tmpl w:val="82603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41FAA"/>
    <w:multiLevelType w:val="multilevel"/>
    <w:tmpl w:val="0A8C00B8"/>
    <w:lvl w:ilvl="0">
      <w:start w:val="1"/>
      <w:numFmt w:val="decimal"/>
      <w:pStyle w:val="numbered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6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82B162A"/>
    <w:multiLevelType w:val="hybridMultilevel"/>
    <w:tmpl w:val="DB063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A84"/>
    <w:rsid w:val="00000555"/>
    <w:rsid w:val="00000A51"/>
    <w:rsid w:val="00004A79"/>
    <w:rsid w:val="00007DE9"/>
    <w:rsid w:val="00015AE4"/>
    <w:rsid w:val="0003018E"/>
    <w:rsid w:val="00033BC3"/>
    <w:rsid w:val="00037ED2"/>
    <w:rsid w:val="00044E09"/>
    <w:rsid w:val="0004784D"/>
    <w:rsid w:val="00053A00"/>
    <w:rsid w:val="000873DA"/>
    <w:rsid w:val="000A7327"/>
    <w:rsid w:val="000B6C00"/>
    <w:rsid w:val="000C1F06"/>
    <w:rsid w:val="000F1DD1"/>
    <w:rsid w:val="000F28B8"/>
    <w:rsid w:val="000F3766"/>
    <w:rsid w:val="00106FC4"/>
    <w:rsid w:val="00111F0C"/>
    <w:rsid w:val="00145E2D"/>
    <w:rsid w:val="0016612C"/>
    <w:rsid w:val="001763D4"/>
    <w:rsid w:val="00181433"/>
    <w:rsid w:val="001834DD"/>
    <w:rsid w:val="001C53CE"/>
    <w:rsid w:val="001C5D96"/>
    <w:rsid w:val="001D229F"/>
    <w:rsid w:val="001D341B"/>
    <w:rsid w:val="001E3D2B"/>
    <w:rsid w:val="001E66CE"/>
    <w:rsid w:val="001F45B7"/>
    <w:rsid w:val="00221DC2"/>
    <w:rsid w:val="00232770"/>
    <w:rsid w:val="00232A84"/>
    <w:rsid w:val="00237DC0"/>
    <w:rsid w:val="00244B48"/>
    <w:rsid w:val="002573D5"/>
    <w:rsid w:val="00264E26"/>
    <w:rsid w:val="00280E74"/>
    <w:rsid w:val="002A41E1"/>
    <w:rsid w:val="002B6574"/>
    <w:rsid w:val="002C1885"/>
    <w:rsid w:val="002D4D48"/>
    <w:rsid w:val="002E21D2"/>
    <w:rsid w:val="002E5F17"/>
    <w:rsid w:val="002F0B59"/>
    <w:rsid w:val="002F6D39"/>
    <w:rsid w:val="002F7D3C"/>
    <w:rsid w:val="00305720"/>
    <w:rsid w:val="003131AB"/>
    <w:rsid w:val="003217BE"/>
    <w:rsid w:val="00365DF4"/>
    <w:rsid w:val="0039065F"/>
    <w:rsid w:val="003956E9"/>
    <w:rsid w:val="003A324B"/>
    <w:rsid w:val="003D0647"/>
    <w:rsid w:val="003D1265"/>
    <w:rsid w:val="003D3B1D"/>
    <w:rsid w:val="003D5DBE"/>
    <w:rsid w:val="00404841"/>
    <w:rsid w:val="00412059"/>
    <w:rsid w:val="00425160"/>
    <w:rsid w:val="00425615"/>
    <w:rsid w:val="00425633"/>
    <w:rsid w:val="00441E79"/>
    <w:rsid w:val="0044487B"/>
    <w:rsid w:val="00450486"/>
    <w:rsid w:val="004709E9"/>
    <w:rsid w:val="00483A58"/>
    <w:rsid w:val="004B5F40"/>
    <w:rsid w:val="004C7D16"/>
    <w:rsid w:val="004D700E"/>
    <w:rsid w:val="004D7F17"/>
    <w:rsid w:val="004E0670"/>
    <w:rsid w:val="004E7F37"/>
    <w:rsid w:val="004F31BA"/>
    <w:rsid w:val="0051299F"/>
    <w:rsid w:val="0051343D"/>
    <w:rsid w:val="00526B85"/>
    <w:rsid w:val="005306A1"/>
    <w:rsid w:val="005507CE"/>
    <w:rsid w:val="0059000C"/>
    <w:rsid w:val="005A02A1"/>
    <w:rsid w:val="005D7A24"/>
    <w:rsid w:val="00601008"/>
    <w:rsid w:val="006039F2"/>
    <w:rsid w:val="00616EBA"/>
    <w:rsid w:val="00632C08"/>
    <w:rsid w:val="00654C42"/>
    <w:rsid w:val="0067074A"/>
    <w:rsid w:val="006718CA"/>
    <w:rsid w:val="00672994"/>
    <w:rsid w:val="006B659F"/>
    <w:rsid w:val="006C15C5"/>
    <w:rsid w:val="006D3DAD"/>
    <w:rsid w:val="006F7B19"/>
    <w:rsid w:val="007304DE"/>
    <w:rsid w:val="00736A76"/>
    <w:rsid w:val="0074123E"/>
    <w:rsid w:val="00752C6B"/>
    <w:rsid w:val="00760CE6"/>
    <w:rsid w:val="007719C9"/>
    <w:rsid w:val="00772718"/>
    <w:rsid w:val="007D30A8"/>
    <w:rsid w:val="007D355C"/>
    <w:rsid w:val="00814FB1"/>
    <w:rsid w:val="00820F20"/>
    <w:rsid w:val="0082528A"/>
    <w:rsid w:val="00825754"/>
    <w:rsid w:val="00835210"/>
    <w:rsid w:val="00844C2D"/>
    <w:rsid w:val="0087438E"/>
    <w:rsid w:val="00884668"/>
    <w:rsid w:val="008B2B46"/>
    <w:rsid w:val="008E05BC"/>
    <w:rsid w:val="008F291E"/>
    <w:rsid w:val="008F3CCF"/>
    <w:rsid w:val="008F783B"/>
    <w:rsid w:val="00916C81"/>
    <w:rsid w:val="00921840"/>
    <w:rsid w:val="00932C87"/>
    <w:rsid w:val="009331B4"/>
    <w:rsid w:val="009345F1"/>
    <w:rsid w:val="00944BBB"/>
    <w:rsid w:val="00946E22"/>
    <w:rsid w:val="009547B6"/>
    <w:rsid w:val="00961072"/>
    <w:rsid w:val="009C5E60"/>
    <w:rsid w:val="009E100E"/>
    <w:rsid w:val="009E3A9C"/>
    <w:rsid w:val="009E750F"/>
    <w:rsid w:val="009F0E46"/>
    <w:rsid w:val="00A04D96"/>
    <w:rsid w:val="00A0629B"/>
    <w:rsid w:val="00A14495"/>
    <w:rsid w:val="00A16BE1"/>
    <w:rsid w:val="00A454BF"/>
    <w:rsid w:val="00A52E3A"/>
    <w:rsid w:val="00A55BAB"/>
    <w:rsid w:val="00A814CB"/>
    <w:rsid w:val="00A90D1B"/>
    <w:rsid w:val="00AF55F8"/>
    <w:rsid w:val="00B02168"/>
    <w:rsid w:val="00B10ABA"/>
    <w:rsid w:val="00B420D4"/>
    <w:rsid w:val="00B57910"/>
    <w:rsid w:val="00B938E9"/>
    <w:rsid w:val="00B952F6"/>
    <w:rsid w:val="00BC093A"/>
    <w:rsid w:val="00BC4ACC"/>
    <w:rsid w:val="00BC4FCC"/>
    <w:rsid w:val="00BD02F8"/>
    <w:rsid w:val="00BE5761"/>
    <w:rsid w:val="00C217A8"/>
    <w:rsid w:val="00C238BB"/>
    <w:rsid w:val="00C4188F"/>
    <w:rsid w:val="00C816B2"/>
    <w:rsid w:val="00C819A4"/>
    <w:rsid w:val="00C824AE"/>
    <w:rsid w:val="00C84EA8"/>
    <w:rsid w:val="00C92998"/>
    <w:rsid w:val="00CA720A"/>
    <w:rsid w:val="00CC6016"/>
    <w:rsid w:val="00CD5925"/>
    <w:rsid w:val="00CE557A"/>
    <w:rsid w:val="00D031B2"/>
    <w:rsid w:val="00D1410C"/>
    <w:rsid w:val="00D40D16"/>
    <w:rsid w:val="00D548F0"/>
    <w:rsid w:val="00D57F79"/>
    <w:rsid w:val="00D61EE8"/>
    <w:rsid w:val="00D64FAC"/>
    <w:rsid w:val="00D65704"/>
    <w:rsid w:val="00D668F6"/>
    <w:rsid w:val="00D84875"/>
    <w:rsid w:val="00D904F0"/>
    <w:rsid w:val="00D91378"/>
    <w:rsid w:val="00D91B18"/>
    <w:rsid w:val="00DC0747"/>
    <w:rsid w:val="00DC2647"/>
    <w:rsid w:val="00DC549A"/>
    <w:rsid w:val="00DD1408"/>
    <w:rsid w:val="00DD356D"/>
    <w:rsid w:val="00DD6735"/>
    <w:rsid w:val="00DF136A"/>
    <w:rsid w:val="00E02E73"/>
    <w:rsid w:val="00E0448C"/>
    <w:rsid w:val="00E13525"/>
    <w:rsid w:val="00E15997"/>
    <w:rsid w:val="00E21460"/>
    <w:rsid w:val="00E47250"/>
    <w:rsid w:val="00E61535"/>
    <w:rsid w:val="00E84012"/>
    <w:rsid w:val="00E9373C"/>
    <w:rsid w:val="00EA0724"/>
    <w:rsid w:val="00EA0BAA"/>
    <w:rsid w:val="00EA6251"/>
    <w:rsid w:val="00EB6414"/>
    <w:rsid w:val="00EE5747"/>
    <w:rsid w:val="00EF2216"/>
    <w:rsid w:val="00EF3804"/>
    <w:rsid w:val="00EF5E05"/>
    <w:rsid w:val="00EF7B2E"/>
    <w:rsid w:val="00F227AF"/>
    <w:rsid w:val="00F27370"/>
    <w:rsid w:val="00F40B00"/>
    <w:rsid w:val="00F5341C"/>
    <w:rsid w:val="00F56954"/>
    <w:rsid w:val="00F91F46"/>
    <w:rsid w:val="00F948AF"/>
    <w:rsid w:val="00FA5A7B"/>
    <w:rsid w:val="00FB11B1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FE9021C"/>
  <w15:docId w15:val="{35524E80-2BB6-437A-B81C-EAB16A0F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87B"/>
    <w:pPr>
      <w:spacing w:after="200" w:line="276" w:lineRule="auto"/>
    </w:pPr>
    <w:rPr>
      <w:rFonts w:ascii="Calibri" w:hAnsi="Calibri" w:cstheme="minorBidi"/>
      <w:szCs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paragraph" w:customStyle="1" w:styleId="numbered">
    <w:name w:val="numbered"/>
    <w:basedOn w:val="ListParagraph"/>
    <w:qFormat/>
    <w:rsid w:val="0044487B"/>
    <w:pPr>
      <w:keepNext/>
      <w:widowControl w:val="0"/>
      <w:numPr>
        <w:numId w:val="8"/>
      </w:numPr>
      <w:tabs>
        <w:tab w:val="num" w:pos="360"/>
      </w:tabs>
      <w:spacing w:after="240"/>
      <w:ind w:left="720" w:firstLine="0"/>
      <w:contextualSpacing w:val="0"/>
    </w:pPr>
  </w:style>
  <w:style w:type="paragraph" w:styleId="ListParagraph">
    <w:name w:val="List Paragraph"/>
    <w:basedOn w:val="Normal"/>
    <w:uiPriority w:val="99"/>
    <w:qFormat/>
    <w:rsid w:val="0044487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5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16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160"/>
    <w:rPr>
      <w:rFonts w:ascii="Calibri" w:hAnsi="Calibr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1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160"/>
    <w:rPr>
      <w:rFonts w:ascii="Calibri" w:hAnsi="Calibr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GRP.Helpdesk@communitygrants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Templates\Community%20Grants%20Hub%20Templates\Fact%20sheet%20template%20-%20orange%20(Exter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62FFCA95777484E9A77227BB637E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B5E78-E5D7-4CAD-915D-560167B5B7EB}"/>
      </w:docPartPr>
      <w:docPartBody>
        <w:p w:rsidR="006140A5" w:rsidRDefault="006140A5">
          <w:pPr>
            <w:pStyle w:val="F62FFCA95777484E9A77227BB637E47A"/>
          </w:pPr>
          <w:r>
            <w:t>[Title]</w:t>
          </w:r>
        </w:p>
      </w:docPartBody>
    </w:docPart>
    <w:docPart>
      <w:docPartPr>
        <w:name w:val="DCBA1F8AD990411295702AD161DCE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E1FAD-026F-4807-9AB6-75C6505A1F39}"/>
      </w:docPartPr>
      <w:docPartBody>
        <w:p w:rsidR="006140A5" w:rsidRDefault="006140A5">
          <w:pPr>
            <w:pStyle w:val="DCBA1F8AD990411295702AD161DCEEA1"/>
          </w:pPr>
          <w:r>
            <w:t>[Subtitle]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0A5"/>
    <w:rsid w:val="006140A5"/>
    <w:rsid w:val="00AD5AF6"/>
    <w:rsid w:val="00AE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2FFCA95777484E9A77227BB637E47A">
    <w:name w:val="F62FFCA95777484E9A77227BB637E47A"/>
  </w:style>
  <w:style w:type="paragraph" w:customStyle="1" w:styleId="DCBA1F8AD990411295702AD161DCEEA1">
    <w:name w:val="DCBA1F8AD990411295702AD161DCEE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82E03A-333F-4E5E-8455-9B1786A28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 - orange (External)</Template>
  <TotalTime>14</TotalTime>
  <Pages>4</Pages>
  <Words>313</Words>
  <Characters>1515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Adding Staff in the Grant Recipient Portal</vt:lpstr>
    </vt:vector>
  </TitlesOfParts>
  <Company>Community Grants Hub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Adding Staff in the Grant Recipient Portal</dc:title>
  <dc:subject>New process to reduce duplicate contacts from being added to the Portal for Organisation Administrators.</dc:subject>
  <dc:creator>STEFANOSKI, Sue</dc:creator>
  <cp:keywords> [SEC=OFFICIAL]</cp:keywords>
  <cp:lastModifiedBy>STEFANOSKI, Sue</cp:lastModifiedBy>
  <cp:revision>8</cp:revision>
  <dcterms:created xsi:type="dcterms:W3CDTF">2021-09-23T07:10:00Z</dcterms:created>
  <dcterms:modified xsi:type="dcterms:W3CDTF">2021-10-18T01:21:00Z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1A78F6EBC00A4260A14C6CDB9261376E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5F7E98CD3C7761E9AE3BDE9B918D02E034CEFD3A</vt:lpwstr>
  </property>
  <property fmtid="{D5CDD505-2E9C-101B-9397-08002B2CF9AE}" pid="11" name="PM_OriginationTimeStamp">
    <vt:lpwstr>2021-10-18T01:21:01Z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2018.0</vt:lpwstr>
  </property>
  <property fmtid="{D5CDD505-2E9C-101B-9397-08002B2CF9AE}" pid="19" name="PM_Hash_Salt_Prev">
    <vt:lpwstr>B4F19AF1BCB82A4FD5DBD4D84B864AFA</vt:lpwstr>
  </property>
  <property fmtid="{D5CDD505-2E9C-101B-9397-08002B2CF9AE}" pid="20" name="PM_Hash_Salt">
    <vt:lpwstr>C613E7E39D1DC66F77C86D5F1C88FE24</vt:lpwstr>
  </property>
  <property fmtid="{D5CDD505-2E9C-101B-9397-08002B2CF9AE}" pid="21" name="PM_Hash_SHA1">
    <vt:lpwstr>30D746D5E13FF5B743952877BA5A91F79036CFDF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</Properties>
</file>