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E282891" w14:textId="77777777" w:rsidR="001E3D2B" w:rsidRDefault="00547D14" w:rsidP="00944BBB">
          <w:pPr>
            <w:pStyle w:val="Title"/>
          </w:pPr>
          <w:r>
            <w:t xml:space="preserve">Activating and </w:t>
          </w:r>
          <w:r w:rsidR="00FA5E41">
            <w:t>Inactivating Staff in the</w:t>
          </w:r>
          <w:r w:rsidR="00232A84">
            <w:t xml:space="preserve"> Grant Recipient Portal</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5A90E35" w14:textId="120FF17B" w:rsidR="00E47250" w:rsidRDefault="00547D14" w:rsidP="00E47250">
          <w:pPr>
            <w:pStyle w:val="Subtitle"/>
          </w:pPr>
          <w:r>
            <w:t xml:space="preserve">New fields in the Portal allowing </w:t>
          </w:r>
          <w:r w:rsidR="00C71CA4">
            <w:t>Organisation Administrators</w:t>
          </w:r>
          <w:r>
            <w:t xml:space="preserve"> to manage staff contacts.</w:t>
          </w:r>
        </w:p>
      </w:sdtContent>
    </w:sdt>
    <w:p w14:paraId="6192BE53" w14:textId="77777777" w:rsidR="00F40B00" w:rsidRDefault="00FA5E41" w:rsidP="00C71CA4">
      <w:pPr>
        <w:pStyle w:val="Heading1"/>
      </w:pPr>
      <w:r>
        <w:t>Activating and Inactivating staff</w:t>
      </w:r>
    </w:p>
    <w:p w14:paraId="559C6366" w14:textId="111319B8" w:rsidR="0039065F" w:rsidRDefault="00431876" w:rsidP="00232A84">
      <w:pPr>
        <w:pStyle w:val="BodyText"/>
      </w:pPr>
      <w:r w:rsidRPr="009E6634">
        <w:t xml:space="preserve">Administrators of the </w:t>
      </w:r>
      <w:r w:rsidR="007519A7">
        <w:t>P</w:t>
      </w:r>
      <w:r w:rsidRPr="009E6634">
        <w:t xml:space="preserve">ortal can now activate and inactivate staff through the </w:t>
      </w:r>
      <w:r w:rsidR="007519A7">
        <w:t>P</w:t>
      </w:r>
      <w:r w:rsidRPr="009E6634">
        <w:t>ortal.</w:t>
      </w:r>
    </w:p>
    <w:p w14:paraId="6B9E1373" w14:textId="77777777" w:rsidR="009E6634" w:rsidRPr="00C71CA4" w:rsidRDefault="009E6634" w:rsidP="00C71CA4">
      <w:pPr>
        <w:pStyle w:val="Heading1"/>
      </w:pPr>
      <w:r w:rsidRPr="00C71CA4">
        <w:t>What does active and inactive staff mean?</w:t>
      </w:r>
    </w:p>
    <w:p w14:paraId="2A5D02FD" w14:textId="4D0B87C3" w:rsidR="009E6634" w:rsidRDefault="009E6634" w:rsidP="009E6634">
      <w:pPr>
        <w:pStyle w:val="BodyText"/>
      </w:pPr>
      <w:r w:rsidRPr="002E5F17">
        <w:rPr>
          <w:b/>
        </w:rPr>
        <w:t>Active staff</w:t>
      </w:r>
      <w:r>
        <w:t xml:space="preserve"> are staff members </w:t>
      </w:r>
      <w:r w:rsidR="007519A7">
        <w:t xml:space="preserve">who </w:t>
      </w:r>
      <w:r>
        <w:t xml:space="preserve">are </w:t>
      </w:r>
      <w:r w:rsidR="00A267D0">
        <w:t xml:space="preserve">listed </w:t>
      </w:r>
      <w:r>
        <w:t xml:space="preserve">on the Hub’s system as </w:t>
      </w:r>
      <w:r w:rsidR="008C69F6">
        <w:t xml:space="preserve">a </w:t>
      </w:r>
      <w:r>
        <w:t xml:space="preserve">contact for </w:t>
      </w:r>
      <w:r w:rsidR="00F07EA6">
        <w:t xml:space="preserve">an </w:t>
      </w:r>
      <w:r>
        <w:t xml:space="preserve">Organisation. </w:t>
      </w:r>
    </w:p>
    <w:p w14:paraId="4D486014" w14:textId="4745A9A7" w:rsidR="009E6634" w:rsidRDefault="009E6634" w:rsidP="009E6634">
      <w:pPr>
        <w:pStyle w:val="BodyText"/>
      </w:pPr>
      <w:r w:rsidRPr="002E5F17">
        <w:rPr>
          <w:b/>
        </w:rPr>
        <w:t>Inactive staff</w:t>
      </w:r>
      <w:r>
        <w:t xml:space="preserve"> are staff members </w:t>
      </w:r>
      <w:r w:rsidR="007519A7">
        <w:t xml:space="preserve">who </w:t>
      </w:r>
      <w:r>
        <w:t xml:space="preserve">are </w:t>
      </w:r>
      <w:r w:rsidR="00A267D0">
        <w:t xml:space="preserve">listed as </w:t>
      </w:r>
      <w:r>
        <w:t xml:space="preserve">a contact for </w:t>
      </w:r>
      <w:r w:rsidR="007519A7">
        <w:t>an O</w:t>
      </w:r>
      <w:r>
        <w:t xml:space="preserve">rganisation in the Hub’s system but have an end date against their record </w:t>
      </w:r>
      <w:r w:rsidR="007519A7">
        <w:t>as they are no longer</w:t>
      </w:r>
      <w:r>
        <w:t xml:space="preserve"> a contact for an </w:t>
      </w:r>
      <w:r w:rsidR="00AF56E6">
        <w:t>organisation</w:t>
      </w:r>
      <w:r>
        <w:t>.</w:t>
      </w:r>
    </w:p>
    <w:p w14:paraId="6C9AB3A2" w14:textId="77777777" w:rsidR="009E3A9C" w:rsidRDefault="009E3A9C" w:rsidP="00C71CA4">
      <w:pPr>
        <w:pStyle w:val="Heading1"/>
      </w:pPr>
      <w:r>
        <w:t xml:space="preserve">Inactivating </w:t>
      </w:r>
      <w:r w:rsidR="005E7FD0">
        <w:t xml:space="preserve">a </w:t>
      </w:r>
      <w:r>
        <w:t xml:space="preserve">staff </w:t>
      </w:r>
      <w:r w:rsidR="005E7FD0">
        <w:t>record</w:t>
      </w:r>
    </w:p>
    <w:p w14:paraId="05EA3BED" w14:textId="428E823A" w:rsidR="009E3A9C" w:rsidRDefault="00B756C3" w:rsidP="00232A84">
      <w:pPr>
        <w:pStyle w:val="BodyText"/>
      </w:pPr>
      <w:r>
        <w:t>Click on the Organisation</w:t>
      </w:r>
      <w:r w:rsidR="00AF56E6">
        <w:t xml:space="preserve"> Profile</w:t>
      </w:r>
      <w:r>
        <w:t xml:space="preserve"> tile and then </w:t>
      </w:r>
      <w:r w:rsidR="007519A7">
        <w:t xml:space="preserve">select </w:t>
      </w:r>
      <w:r w:rsidRPr="00F07EA6">
        <w:rPr>
          <w:b/>
        </w:rPr>
        <w:t xml:space="preserve">Staff </w:t>
      </w:r>
      <w:r>
        <w:t xml:space="preserve">in the menu on the left hand side of the screen. Find the staff member you wish to inactivate and click on the </w:t>
      </w:r>
      <w:r w:rsidRPr="00F07EA6">
        <w:rPr>
          <w:b/>
        </w:rPr>
        <w:t>View</w:t>
      </w:r>
      <w:r>
        <w:t xml:space="preserve"> button.</w:t>
      </w:r>
      <w:r w:rsidR="00AF56E6">
        <w:t xml:space="preserve"> </w:t>
      </w:r>
    </w:p>
    <w:p w14:paraId="15C33049" w14:textId="77777777" w:rsidR="00AF56E6" w:rsidRDefault="00AF56E6" w:rsidP="00AF56E6">
      <w:pPr>
        <w:pStyle w:val="BodyText"/>
      </w:pPr>
      <w:r>
        <w:t>Note that the default view that you will be presented with is for Active Staff. Alternatively you can select the views of Inactive Staff and All Staff and apply the filter to present those list views.</w:t>
      </w:r>
    </w:p>
    <w:p w14:paraId="7C2011F8" w14:textId="77777777" w:rsidR="00AF56E6" w:rsidRDefault="00AF56E6" w:rsidP="00AF56E6">
      <w:pPr>
        <w:pStyle w:val="BodyText"/>
      </w:pPr>
      <w:r>
        <w:t xml:space="preserve">Also note that all staff records will now display a Contact ID in various areas so you can identify the record to be kept and which can be inactivated if there is duplication of staff records against your organisation. </w:t>
      </w:r>
    </w:p>
    <w:p w14:paraId="755E52CC" w14:textId="0FCBE520" w:rsidR="00AF56E6" w:rsidRDefault="00AF56E6" w:rsidP="00AF56E6">
      <w:pPr>
        <w:pStyle w:val="BodyText"/>
      </w:pPr>
      <w:r>
        <w:t>In the Staff area outlined above, the Contact ID is see by clicking on the arrow at the side of each staff record.</w:t>
      </w:r>
    </w:p>
    <w:p w14:paraId="1C21BB7E" w14:textId="0F061D69" w:rsidR="00AF56E6" w:rsidRDefault="00887602" w:rsidP="00AF56E6">
      <w:pPr>
        <w:pStyle w:val="BodyText"/>
      </w:pPr>
      <w:r>
        <w:rPr>
          <w:noProof/>
          <w:lang w:eastAsia="en-AU"/>
        </w:rPr>
        <w:lastRenderedPageBreak/>
        <w:drawing>
          <wp:inline distT="0" distB="0" distL="0" distR="0" wp14:anchorId="78A30295" wp14:editId="5A9F8F79">
            <wp:extent cx="6120130" cy="2527935"/>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527935"/>
                    </a:xfrm>
                    <a:prstGeom prst="rect">
                      <a:avLst/>
                    </a:prstGeom>
                  </pic:spPr>
                </pic:pic>
              </a:graphicData>
            </a:graphic>
          </wp:inline>
        </w:drawing>
      </w:r>
    </w:p>
    <w:p w14:paraId="23BD1121" w14:textId="47F6AE92" w:rsidR="00AF56E6" w:rsidRDefault="00AF56E6" w:rsidP="00AF56E6">
      <w:pPr>
        <w:pStyle w:val="BodyText"/>
      </w:pPr>
      <w:r>
        <w:t>The unique Contact ID detail will show in the expanded details.</w:t>
      </w:r>
    </w:p>
    <w:p w14:paraId="5D93FF43" w14:textId="1A3100BE" w:rsidR="00887602" w:rsidRDefault="00887602" w:rsidP="00AF56E6">
      <w:pPr>
        <w:pStyle w:val="BodyText"/>
      </w:pPr>
      <w:r>
        <w:rPr>
          <w:noProof/>
          <w:lang w:eastAsia="en-AU"/>
        </w:rPr>
        <w:drawing>
          <wp:inline distT="0" distB="0" distL="0" distR="0" wp14:anchorId="64F63C4F" wp14:editId="5FC7A621">
            <wp:extent cx="6120130" cy="318071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180715"/>
                    </a:xfrm>
                    <a:prstGeom prst="rect">
                      <a:avLst/>
                    </a:prstGeom>
                  </pic:spPr>
                </pic:pic>
              </a:graphicData>
            </a:graphic>
          </wp:inline>
        </w:drawing>
      </w:r>
    </w:p>
    <w:p w14:paraId="56F75BEA" w14:textId="77777777" w:rsidR="003E0D56" w:rsidRDefault="003E0D56">
      <w:pPr>
        <w:spacing w:after="0" w:line="240" w:lineRule="auto"/>
        <w:rPr>
          <w:rFonts w:asciiTheme="minorHAnsi" w:hAnsiTheme="minorHAnsi" w:cs="Times New Roman"/>
          <w:color w:val="000000" w:themeColor="text1"/>
          <w:sz w:val="22"/>
          <w:szCs w:val="20"/>
        </w:rPr>
      </w:pPr>
      <w:r>
        <w:br w:type="page"/>
      </w:r>
    </w:p>
    <w:p w14:paraId="2746E0A1" w14:textId="2767DF89" w:rsidR="00AF56E6" w:rsidRDefault="00AF56E6" w:rsidP="00AF56E6">
      <w:pPr>
        <w:pStyle w:val="BodyText"/>
      </w:pPr>
      <w:r>
        <w:lastRenderedPageBreak/>
        <w:t xml:space="preserve">Find the staff member you wish to inactivate and click on the </w:t>
      </w:r>
      <w:r w:rsidRPr="00F07EA6">
        <w:rPr>
          <w:b/>
        </w:rPr>
        <w:t>View</w:t>
      </w:r>
      <w:r>
        <w:t xml:space="preserve"> button.</w:t>
      </w:r>
    </w:p>
    <w:p w14:paraId="0609A022" w14:textId="7E1B18E9" w:rsidR="00DC549A" w:rsidRDefault="00D33E94" w:rsidP="00232A84">
      <w:pPr>
        <w:pStyle w:val="BodyText"/>
      </w:pPr>
      <w:r>
        <w:rPr>
          <w:noProof/>
          <w:lang w:eastAsia="en-AU"/>
        </w:rPr>
        <w:drawing>
          <wp:inline distT="0" distB="0" distL="0" distR="0" wp14:anchorId="70978F83" wp14:editId="26F3E403">
            <wp:extent cx="6120130" cy="2520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520315"/>
                    </a:xfrm>
                    <a:prstGeom prst="rect">
                      <a:avLst/>
                    </a:prstGeom>
                  </pic:spPr>
                </pic:pic>
              </a:graphicData>
            </a:graphic>
          </wp:inline>
        </w:drawing>
      </w:r>
    </w:p>
    <w:p w14:paraId="7DC03881" w14:textId="77777777" w:rsidR="00AF56E6" w:rsidRDefault="00AF56E6" w:rsidP="00AF56E6">
      <w:pPr>
        <w:pStyle w:val="BodyText"/>
      </w:pPr>
      <w:r w:rsidRPr="004169CE">
        <w:t xml:space="preserve">The staff details in the screen below will appear with three buttons: </w:t>
      </w:r>
      <w:r w:rsidRPr="004169CE">
        <w:rPr>
          <w:b/>
        </w:rPr>
        <w:t>Activate</w:t>
      </w:r>
      <w:r w:rsidRPr="004169CE">
        <w:t xml:space="preserve">, </w:t>
      </w:r>
      <w:r w:rsidRPr="004169CE">
        <w:rPr>
          <w:b/>
        </w:rPr>
        <w:t>Inactivate</w:t>
      </w:r>
      <w:r w:rsidRPr="004169CE">
        <w:t xml:space="preserve"> and </w:t>
      </w:r>
      <w:r w:rsidRPr="004169CE">
        <w:rPr>
          <w:b/>
        </w:rPr>
        <w:t>Update</w:t>
      </w:r>
      <w:r w:rsidRPr="004169CE">
        <w:t>.</w:t>
      </w:r>
    </w:p>
    <w:p w14:paraId="4E684AB2" w14:textId="208297F1" w:rsidR="00DC549A" w:rsidRPr="00F07EA6" w:rsidRDefault="004169CE" w:rsidP="00232A84">
      <w:pPr>
        <w:pStyle w:val="BodyText"/>
      </w:pPr>
      <w:r>
        <w:rPr>
          <w:noProof/>
          <w:lang w:eastAsia="en-AU"/>
        </w:rPr>
        <w:drawing>
          <wp:inline distT="0" distB="0" distL="0" distR="0" wp14:anchorId="4D0BC68D" wp14:editId="0FDC6231">
            <wp:extent cx="6120130" cy="35547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54730"/>
                    </a:xfrm>
                    <a:prstGeom prst="rect">
                      <a:avLst/>
                    </a:prstGeom>
                  </pic:spPr>
                </pic:pic>
              </a:graphicData>
            </a:graphic>
          </wp:inline>
        </w:drawing>
      </w:r>
    </w:p>
    <w:p w14:paraId="12066309" w14:textId="77777777" w:rsidR="00431876" w:rsidRDefault="00BB09E3" w:rsidP="00431876">
      <w:pPr>
        <w:pStyle w:val="BodyText"/>
      </w:pPr>
      <w:r w:rsidRPr="00F07EA6">
        <w:t xml:space="preserve">If a staff contact has been </w:t>
      </w:r>
      <w:r w:rsidRPr="00F07EA6">
        <w:rPr>
          <w:b/>
        </w:rPr>
        <w:t>Inactivated</w:t>
      </w:r>
      <w:r w:rsidRPr="00F07EA6">
        <w:t xml:space="preserve">, the </w:t>
      </w:r>
      <w:r w:rsidRPr="00F07EA6">
        <w:rPr>
          <w:b/>
        </w:rPr>
        <w:t>U</w:t>
      </w:r>
      <w:r w:rsidR="00431876" w:rsidRPr="00F07EA6">
        <w:rPr>
          <w:b/>
        </w:rPr>
        <w:t>pdate</w:t>
      </w:r>
      <w:r w:rsidR="00431876" w:rsidRPr="00F07EA6">
        <w:t xml:space="preserve"> button will be disabled.</w:t>
      </w:r>
      <w:r w:rsidRPr="00F07EA6">
        <w:t xml:space="preserve"> If the staff member is </w:t>
      </w:r>
      <w:r w:rsidRPr="00F07EA6">
        <w:rPr>
          <w:b/>
        </w:rPr>
        <w:t>A</w:t>
      </w:r>
      <w:r w:rsidR="0068303E" w:rsidRPr="00F07EA6">
        <w:rPr>
          <w:b/>
        </w:rPr>
        <w:t>ctive</w:t>
      </w:r>
      <w:r w:rsidR="0068303E" w:rsidRPr="00F07EA6">
        <w:t xml:space="preserve">, the </w:t>
      </w:r>
      <w:r w:rsidR="0068303E" w:rsidRPr="00F07EA6">
        <w:rPr>
          <w:b/>
        </w:rPr>
        <w:t>Update</w:t>
      </w:r>
      <w:r w:rsidR="0068303E" w:rsidRPr="00F07EA6">
        <w:t xml:space="preserve"> and the </w:t>
      </w:r>
      <w:r w:rsidR="0068303E" w:rsidRPr="00F07EA6">
        <w:rPr>
          <w:b/>
        </w:rPr>
        <w:t>Inactivate</w:t>
      </w:r>
      <w:r w:rsidR="0068303E" w:rsidRPr="00F07EA6">
        <w:t xml:space="preserve"> buttons will be enabled.</w:t>
      </w:r>
    </w:p>
    <w:p w14:paraId="1A1217FB" w14:textId="199A1D46" w:rsidR="00431876" w:rsidRDefault="005E7FD0" w:rsidP="00431876">
      <w:pPr>
        <w:pStyle w:val="BodyText"/>
      </w:pPr>
      <w:r w:rsidRPr="002B78B9">
        <w:t>To inactivate a staff member, c</w:t>
      </w:r>
      <w:r w:rsidR="005C23C7" w:rsidRPr="002B78B9">
        <w:t>lick on the Inactivate</w:t>
      </w:r>
      <w:r w:rsidR="00431876" w:rsidRPr="002B78B9">
        <w:t xml:space="preserve"> tab.</w:t>
      </w:r>
      <w:r w:rsidR="0068303E" w:rsidRPr="002B78B9">
        <w:t xml:space="preserve"> When the staff member is </w:t>
      </w:r>
      <w:r w:rsidR="0068303E" w:rsidRPr="002B78B9">
        <w:rPr>
          <w:b/>
        </w:rPr>
        <w:t>Inactivated</w:t>
      </w:r>
      <w:r w:rsidR="0068303E" w:rsidRPr="002B78B9">
        <w:t xml:space="preserve"> the screen below will be displayed with the only option available to </w:t>
      </w:r>
      <w:r w:rsidR="0068303E" w:rsidRPr="002B78B9">
        <w:rPr>
          <w:b/>
        </w:rPr>
        <w:t>Reactivate</w:t>
      </w:r>
      <w:r w:rsidR="0068303E" w:rsidRPr="002B78B9">
        <w:t xml:space="preserve"> the staff member.</w:t>
      </w:r>
    </w:p>
    <w:p w14:paraId="432EA524" w14:textId="77777777" w:rsidR="0068303E" w:rsidRDefault="0068303E" w:rsidP="00431876">
      <w:pPr>
        <w:pStyle w:val="BodyText"/>
      </w:pPr>
      <w:r>
        <w:rPr>
          <w:noProof/>
          <w:lang w:eastAsia="en-AU"/>
        </w:rPr>
        <w:lastRenderedPageBreak/>
        <w:drawing>
          <wp:inline distT="0" distB="0" distL="0" distR="0" wp14:anchorId="0A56AF68" wp14:editId="3A93E493">
            <wp:extent cx="6120130" cy="20929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092960"/>
                    </a:xfrm>
                    <a:prstGeom prst="rect">
                      <a:avLst/>
                    </a:prstGeom>
                  </pic:spPr>
                </pic:pic>
              </a:graphicData>
            </a:graphic>
          </wp:inline>
        </w:drawing>
      </w:r>
    </w:p>
    <w:p w14:paraId="6F822F51" w14:textId="7BEEC8ED" w:rsidR="00431876" w:rsidRDefault="00431876" w:rsidP="00431876">
      <w:pPr>
        <w:pStyle w:val="BodyText"/>
      </w:pPr>
      <w:r>
        <w:t xml:space="preserve">Administrators for the system </w:t>
      </w:r>
      <w:r w:rsidR="005E7FD0">
        <w:t>cannot</w:t>
      </w:r>
      <w:r>
        <w:t xml:space="preserve"> inactivate their own Staff record. Another Administrator will be required to </w:t>
      </w:r>
      <w:r w:rsidR="005E7FD0">
        <w:t>do this.</w:t>
      </w:r>
    </w:p>
    <w:p w14:paraId="705E1D13" w14:textId="7377B122" w:rsidR="00431876" w:rsidRDefault="00431876" w:rsidP="00431876">
      <w:pPr>
        <w:pStyle w:val="BodyText"/>
      </w:pPr>
      <w:r>
        <w:t>If a Staff record</w:t>
      </w:r>
      <w:r w:rsidR="005C23C7">
        <w:t xml:space="preserve"> is the Primary Contact</w:t>
      </w:r>
      <w:r>
        <w:t xml:space="preserve"> attached to </w:t>
      </w:r>
      <w:r w:rsidR="005C23C7">
        <w:t>a current</w:t>
      </w:r>
      <w:r>
        <w:t xml:space="preserve"> Agreement, Program </w:t>
      </w:r>
      <w:r w:rsidR="005E7FD0">
        <w:t>S</w:t>
      </w:r>
      <w:r>
        <w:t xml:space="preserve">chedule or Activity then the staff contact record </w:t>
      </w:r>
      <w:r w:rsidR="005E7FD0">
        <w:t>cannot</w:t>
      </w:r>
      <w:r>
        <w:t xml:space="preserve"> be inactivated until another </w:t>
      </w:r>
      <w:r w:rsidR="005C23C7">
        <w:t>Primary C</w:t>
      </w:r>
      <w:r>
        <w:t xml:space="preserve">ontact is assigned to the Agreement, Program </w:t>
      </w:r>
      <w:r w:rsidR="005E7FD0">
        <w:t>S</w:t>
      </w:r>
      <w:r>
        <w:t xml:space="preserve">chedule or Activity.  </w:t>
      </w:r>
    </w:p>
    <w:p w14:paraId="658E5C68" w14:textId="51D356DE" w:rsidR="00431876" w:rsidRDefault="00431876" w:rsidP="00431876">
      <w:pPr>
        <w:pStyle w:val="BodyText"/>
      </w:pPr>
      <w:r>
        <w:t>If the Staff record is listed with an</w:t>
      </w:r>
      <w:r w:rsidR="0068303E">
        <w:t xml:space="preserve"> access status of </w:t>
      </w:r>
      <w:r w:rsidR="005E7FD0">
        <w:t>‘</w:t>
      </w:r>
      <w:r w:rsidR="0068303E">
        <w:t>requested</w:t>
      </w:r>
      <w:r w:rsidR="005E7FD0">
        <w:t>’</w:t>
      </w:r>
      <w:r w:rsidR="0068303E">
        <w:t xml:space="preserve"> it </w:t>
      </w:r>
      <w:r w:rsidR="005E7FD0">
        <w:t>cannot</w:t>
      </w:r>
      <w:r w:rsidR="0068303E">
        <w:t xml:space="preserve"> be inactivated and you</w:t>
      </w:r>
      <w:r>
        <w:t xml:space="preserve"> will get </w:t>
      </w:r>
      <w:r w:rsidR="0068303E">
        <w:t>the following</w:t>
      </w:r>
      <w:r>
        <w:t xml:space="preserve"> </w:t>
      </w:r>
      <w:r w:rsidRPr="006C7AE5">
        <w:t>error message</w:t>
      </w:r>
      <w:r>
        <w:t>:</w:t>
      </w:r>
    </w:p>
    <w:p w14:paraId="217C0163" w14:textId="77777777" w:rsidR="00431876" w:rsidRPr="006718CA" w:rsidRDefault="00431876" w:rsidP="00431876">
      <w:pPr>
        <w:pStyle w:val="BodyText"/>
        <w:ind w:left="720"/>
        <w:rPr>
          <w:i/>
        </w:rPr>
      </w:pPr>
      <w:r w:rsidRPr="006718CA">
        <w:rPr>
          <w:b/>
          <w:i/>
        </w:rPr>
        <w:t>“</w:t>
      </w:r>
      <w:r w:rsidRPr="006718CA">
        <w:rPr>
          <w:i/>
        </w:rPr>
        <w:t>The Staff record cannot be inactivated at the moment as a</w:t>
      </w:r>
      <w:r w:rsidRPr="006718CA">
        <w:rPr>
          <w:rFonts w:cs="Arial"/>
          <w:i/>
          <w:lang w:val="en-GB"/>
        </w:rPr>
        <w:t xml:space="preserve"> system access request is already in progress for this staff member. Please try again later or contact the Helpdesk on 1800 020 283, option. 5”.</w:t>
      </w:r>
      <w:r w:rsidRPr="006718CA">
        <w:rPr>
          <w:i/>
        </w:rPr>
        <w:t xml:space="preserve"> </w:t>
      </w:r>
    </w:p>
    <w:p w14:paraId="2D4DF341" w14:textId="33B863AF" w:rsidR="00DC549A" w:rsidRDefault="006718CA" w:rsidP="00C71CA4">
      <w:pPr>
        <w:pStyle w:val="Heading1"/>
      </w:pPr>
      <w:r>
        <w:t>A</w:t>
      </w:r>
      <w:r w:rsidR="00431876">
        <w:t>ctivat</w:t>
      </w:r>
      <w:r w:rsidR="005E7FD0">
        <w:t>ing</w:t>
      </w:r>
      <w:r w:rsidR="00431876">
        <w:t xml:space="preserve"> a</w:t>
      </w:r>
      <w:r>
        <w:t xml:space="preserve"> </w:t>
      </w:r>
      <w:r w:rsidR="00DC549A">
        <w:t>staff record</w:t>
      </w:r>
    </w:p>
    <w:p w14:paraId="2279D89C" w14:textId="77777777" w:rsidR="00431876" w:rsidRDefault="00431876" w:rsidP="00431876">
      <w:pPr>
        <w:pStyle w:val="BodyText"/>
      </w:pPr>
      <w:r>
        <w:t>Fr</w:t>
      </w:r>
      <w:r w:rsidR="00BB09E3">
        <w:t xml:space="preserve">om the staff list click on the </w:t>
      </w:r>
      <w:r w:rsidR="00BB09E3" w:rsidRPr="00BB09E3">
        <w:rPr>
          <w:b/>
        </w:rPr>
        <w:t>V</w:t>
      </w:r>
      <w:r w:rsidRPr="00BB09E3">
        <w:rPr>
          <w:b/>
        </w:rPr>
        <w:t>iew</w:t>
      </w:r>
      <w:r>
        <w:t xml:space="preserve"> button next to the staff member. </w:t>
      </w:r>
    </w:p>
    <w:p w14:paraId="3777A3E7" w14:textId="1FA40E8F" w:rsidR="00431876" w:rsidRDefault="00D33E94" w:rsidP="00431876">
      <w:pPr>
        <w:pStyle w:val="BodyText"/>
      </w:pPr>
      <w:r>
        <w:rPr>
          <w:noProof/>
          <w:lang w:eastAsia="en-AU"/>
        </w:rPr>
        <w:drawing>
          <wp:inline distT="0" distB="0" distL="0" distR="0" wp14:anchorId="73CF3540" wp14:editId="15FE4DC0">
            <wp:extent cx="6120130" cy="25203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520315"/>
                    </a:xfrm>
                    <a:prstGeom prst="rect">
                      <a:avLst/>
                    </a:prstGeom>
                  </pic:spPr>
                </pic:pic>
              </a:graphicData>
            </a:graphic>
          </wp:inline>
        </w:drawing>
      </w:r>
    </w:p>
    <w:p w14:paraId="1DDDB4FE" w14:textId="77777777" w:rsidR="003E0D56" w:rsidRDefault="003E0D56">
      <w:pPr>
        <w:spacing w:after="0" w:line="240" w:lineRule="auto"/>
        <w:rPr>
          <w:rFonts w:asciiTheme="minorHAnsi" w:hAnsiTheme="minorHAnsi" w:cs="Times New Roman"/>
          <w:color w:val="000000" w:themeColor="text1"/>
          <w:sz w:val="22"/>
          <w:szCs w:val="20"/>
        </w:rPr>
      </w:pPr>
      <w:r>
        <w:br w:type="page"/>
      </w:r>
    </w:p>
    <w:p w14:paraId="00B4C40E" w14:textId="5EE8A3B8" w:rsidR="00431876" w:rsidRDefault="00431876" w:rsidP="00431876">
      <w:pPr>
        <w:pStyle w:val="BodyText"/>
      </w:pPr>
      <w:bookmarkStart w:id="0" w:name="_GoBack"/>
      <w:bookmarkEnd w:id="0"/>
      <w:r w:rsidRPr="002B78B9">
        <w:lastRenderedPageBreak/>
        <w:t xml:space="preserve">Their detail screen will appear </w:t>
      </w:r>
      <w:r w:rsidR="005E7FD0" w:rsidRPr="002B78B9">
        <w:t xml:space="preserve">and </w:t>
      </w:r>
      <w:r w:rsidR="0068303E" w:rsidRPr="002B78B9">
        <w:t xml:space="preserve">only the </w:t>
      </w:r>
      <w:r w:rsidR="0068303E" w:rsidRPr="002B78B9">
        <w:rPr>
          <w:b/>
        </w:rPr>
        <w:t>Reactivate</w:t>
      </w:r>
      <w:r w:rsidR="0068303E" w:rsidRPr="002B78B9">
        <w:t xml:space="preserve"> button </w:t>
      </w:r>
      <w:r w:rsidR="005E7FD0" w:rsidRPr="002B78B9">
        <w:t xml:space="preserve">will be </w:t>
      </w:r>
      <w:r w:rsidR="0068303E" w:rsidRPr="002B78B9">
        <w:t>enabled</w:t>
      </w:r>
      <w:r w:rsidRPr="002B78B9">
        <w:t>.</w:t>
      </w:r>
    </w:p>
    <w:p w14:paraId="31D1F89F" w14:textId="77777777" w:rsidR="00431876" w:rsidRDefault="0068303E" w:rsidP="00431876">
      <w:pPr>
        <w:pStyle w:val="BodyText"/>
      </w:pPr>
      <w:r>
        <w:rPr>
          <w:noProof/>
          <w:lang w:eastAsia="en-AU"/>
        </w:rPr>
        <w:drawing>
          <wp:inline distT="0" distB="0" distL="0" distR="0" wp14:anchorId="0FA0DF66" wp14:editId="29A7109E">
            <wp:extent cx="6120130" cy="21234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123440"/>
                    </a:xfrm>
                    <a:prstGeom prst="rect">
                      <a:avLst/>
                    </a:prstGeom>
                  </pic:spPr>
                </pic:pic>
              </a:graphicData>
            </a:graphic>
          </wp:inline>
        </w:drawing>
      </w:r>
    </w:p>
    <w:p w14:paraId="5F3BB3B1" w14:textId="1F338950" w:rsidR="00431876" w:rsidRDefault="00431876" w:rsidP="00431876">
      <w:pPr>
        <w:pStyle w:val="BodyText"/>
      </w:pPr>
      <w:r>
        <w:t xml:space="preserve">Click on the </w:t>
      </w:r>
      <w:r w:rsidR="00BB09E3">
        <w:rPr>
          <w:b/>
        </w:rPr>
        <w:t xml:space="preserve">Reactivate </w:t>
      </w:r>
      <w:r w:rsidR="00276104">
        <w:t xml:space="preserve">button. This will </w:t>
      </w:r>
      <w:r w:rsidR="00AF56E6">
        <w:t xml:space="preserve">make the </w:t>
      </w:r>
      <w:r w:rsidR="00276104">
        <w:t xml:space="preserve">Staff record </w:t>
      </w:r>
      <w:r w:rsidR="00AF56E6">
        <w:t>an active contact for the</w:t>
      </w:r>
      <w:r w:rsidR="00276104">
        <w:t xml:space="preserve"> Organisation.</w:t>
      </w:r>
    </w:p>
    <w:p w14:paraId="10698108" w14:textId="7A33A228" w:rsidR="00276104" w:rsidRPr="004610FF" w:rsidRDefault="005C23C7" w:rsidP="00276104">
      <w:pPr>
        <w:pStyle w:val="BodyText"/>
      </w:pPr>
      <w:r>
        <w:t>Reactivating s</w:t>
      </w:r>
      <w:r w:rsidR="00276104">
        <w:t>taff at this level</w:t>
      </w:r>
      <w:r w:rsidR="00276104" w:rsidRPr="004610FF">
        <w:t xml:space="preserve"> does not re-establish any prior relationships to Agreements or Activities</w:t>
      </w:r>
      <w:r w:rsidR="00F07EA6">
        <w:t xml:space="preserve"> in the Portal</w:t>
      </w:r>
      <w:r w:rsidR="00276104">
        <w:t>.</w:t>
      </w:r>
    </w:p>
    <w:p w14:paraId="3A87C51B" w14:textId="77777777" w:rsidR="00D61EE8" w:rsidRDefault="00601008" w:rsidP="00C71CA4">
      <w:pPr>
        <w:pStyle w:val="Heading1"/>
      </w:pPr>
      <w:r>
        <w:t>Need assistance</w:t>
      </w:r>
    </w:p>
    <w:p w14:paraId="05A1754E" w14:textId="77777777" w:rsidR="00601008" w:rsidRDefault="00601008" w:rsidP="00232A84">
      <w:pPr>
        <w:pStyle w:val="BodyText"/>
      </w:pPr>
      <w:r>
        <w:t xml:space="preserve">If you require assistance in using the Grant Recipient Portal contact the Grant Recipient Portal Helpdesk at </w:t>
      </w:r>
      <w:hyperlink r:id="rId15" w:history="1">
        <w:r w:rsidRPr="00A3647B">
          <w:rPr>
            <w:rStyle w:val="Hyperlink"/>
          </w:rPr>
          <w:t>GRP.Helpdesk@communitygrants.gov.au</w:t>
        </w:r>
      </w:hyperlink>
      <w:r>
        <w:t xml:space="preserve"> or on 1800 020 230 (option 5).</w:t>
      </w:r>
    </w:p>
    <w:p w14:paraId="1E1DD24F" w14:textId="77777777" w:rsidR="00601008" w:rsidRPr="00232A84" w:rsidRDefault="00601008" w:rsidP="00232A84">
      <w:pPr>
        <w:pStyle w:val="BodyText"/>
      </w:pPr>
    </w:p>
    <w:sectPr w:rsidR="00601008" w:rsidRPr="00232A84" w:rsidSect="00D91B18">
      <w:headerReference w:type="default" r:id="rId16"/>
      <w:footerReference w:type="default" r:id="rId17"/>
      <w:headerReference w:type="first" r:id="rId18"/>
      <w:footerReference w:type="first" r:id="rId19"/>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F3222" w14:textId="77777777" w:rsidR="00431B01" w:rsidRDefault="00431B01" w:rsidP="00772718">
      <w:pPr>
        <w:spacing w:line="240" w:lineRule="auto"/>
      </w:pPr>
      <w:r>
        <w:separator/>
      </w:r>
    </w:p>
  </w:endnote>
  <w:endnote w:type="continuationSeparator" w:id="0">
    <w:p w14:paraId="2C8F78A7" w14:textId="77777777" w:rsidR="00431B01" w:rsidRDefault="00431B01"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1CC28" w14:textId="0563A419" w:rsidR="00A14495" w:rsidRDefault="00E13525">
    <w:pPr>
      <w:pStyle w:val="Footer"/>
    </w:pPr>
    <w:r>
      <w:fldChar w:fldCharType="begin"/>
    </w:r>
    <w:r>
      <w:instrText xml:space="preserve"> PAGE   \* MERGEFORMAT </w:instrText>
    </w:r>
    <w:r>
      <w:fldChar w:fldCharType="separate"/>
    </w:r>
    <w:r w:rsidR="003E0D56">
      <w:rPr>
        <w:noProof/>
      </w:rPr>
      <w:t>5</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7FF5D6A0" wp14:editId="1537B662">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71EC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752BF" w14:textId="07D61372" w:rsidR="00D91B18" w:rsidRDefault="00D91B18">
    <w:pPr>
      <w:pStyle w:val="Footer"/>
    </w:pPr>
    <w:r>
      <w:fldChar w:fldCharType="begin"/>
    </w:r>
    <w:r>
      <w:instrText xml:space="preserve"> PAGE   \* MERGEFORMAT </w:instrText>
    </w:r>
    <w:r>
      <w:fldChar w:fldCharType="separate"/>
    </w:r>
    <w:r w:rsidR="003E0D56">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C96F3" w14:textId="77777777" w:rsidR="00431B01" w:rsidRDefault="00431B01" w:rsidP="00772718">
      <w:pPr>
        <w:spacing w:line="240" w:lineRule="auto"/>
      </w:pPr>
      <w:r>
        <w:separator/>
      </w:r>
    </w:p>
  </w:footnote>
  <w:footnote w:type="continuationSeparator" w:id="0">
    <w:p w14:paraId="56854D28" w14:textId="77777777" w:rsidR="00431B01" w:rsidRDefault="00431B01"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FB68" w14:textId="77777777"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74D06AF0" wp14:editId="7AA35EF0">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435D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687E10CD" wp14:editId="47576CCD">
          <wp:simplePos x="719138" y="647700"/>
          <wp:positionH relativeFrom="page">
            <wp:align>left</wp:align>
          </wp:positionH>
          <wp:positionV relativeFrom="page">
            <wp:align>top</wp:align>
          </wp:positionV>
          <wp:extent cx="7560000" cy="648000"/>
          <wp:effectExtent l="0" t="0" r="3175" b="0"/>
          <wp:wrapNone/>
          <wp:docPr id="78" name="Picture 7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D4969" w14:textId="77777777" w:rsidR="00D91B18" w:rsidRDefault="00232770">
    <w:pPr>
      <w:pStyle w:val="Header"/>
    </w:pPr>
    <w:r>
      <w:rPr>
        <w:noProof/>
        <w:lang w:eastAsia="en-AU"/>
      </w:rPr>
      <w:drawing>
        <wp:anchor distT="0" distB="0" distL="114300" distR="114300" simplePos="0" relativeHeight="251674624" behindDoc="0" locked="1" layoutInCell="1" allowOverlap="1" wp14:anchorId="155C83A1" wp14:editId="1932698B">
          <wp:simplePos x="0" y="0"/>
          <wp:positionH relativeFrom="page">
            <wp:posOffset>4012565</wp:posOffset>
          </wp:positionH>
          <wp:positionV relativeFrom="page">
            <wp:posOffset>646430</wp:posOffset>
          </wp:positionV>
          <wp:extent cx="7559675" cy="647700"/>
          <wp:effectExtent l="0" t="0" r="3175" b="0"/>
          <wp:wrapNone/>
          <wp:docPr id="3" name="Picture 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3E07B9DC" wp14:editId="497207E2">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06EB4C"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1cc79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36A55693" wp14:editId="7FF70756">
              <wp:simplePos x="0" y="0"/>
              <wp:positionH relativeFrom="page">
                <wp:posOffset>720090</wp:posOffset>
              </wp:positionH>
              <wp:positionV relativeFrom="page">
                <wp:posOffset>1605915</wp:posOffset>
              </wp:positionV>
              <wp:extent cx="6120000" cy="0"/>
              <wp:effectExtent l="0" t="0" r="14605" b="19050"/>
              <wp:wrapNone/>
              <wp:docPr id="20" name="Straight Connector 20"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42E16873" wp14:editId="5C70E781">
              <wp:simplePos x="0" y="0"/>
              <wp:positionH relativeFrom="page">
                <wp:posOffset>719455</wp:posOffset>
              </wp:positionH>
              <wp:positionV relativeFrom="page">
                <wp:posOffset>9956800</wp:posOffset>
              </wp:positionV>
              <wp:extent cx="6119495" cy="0"/>
              <wp:effectExtent l="0" t="0" r="14605" b="19050"/>
              <wp:wrapNone/>
              <wp:docPr id="61" name="Straight Connector 6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65824"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6"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8"/>
  </w:num>
  <w:num w:numId="3">
    <w:abstractNumId w:val="2"/>
  </w:num>
  <w:num w:numId="4">
    <w:abstractNumId w:val="6"/>
  </w:num>
  <w:num w:numId="5">
    <w:abstractNumId w:val="5"/>
  </w:num>
  <w:num w:numId="6">
    <w:abstractNumId w:val="7"/>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5AE4"/>
    <w:rsid w:val="0003018E"/>
    <w:rsid w:val="00033BC3"/>
    <w:rsid w:val="00037ED2"/>
    <w:rsid w:val="00044E09"/>
    <w:rsid w:val="0004784D"/>
    <w:rsid w:val="00053A00"/>
    <w:rsid w:val="000873DA"/>
    <w:rsid w:val="000B6C00"/>
    <w:rsid w:val="000C1F06"/>
    <w:rsid w:val="000F1DD1"/>
    <w:rsid w:val="000F28B8"/>
    <w:rsid w:val="000F3766"/>
    <w:rsid w:val="00106FC4"/>
    <w:rsid w:val="00111F0C"/>
    <w:rsid w:val="00145E2D"/>
    <w:rsid w:val="0016612C"/>
    <w:rsid w:val="001763D4"/>
    <w:rsid w:val="00181433"/>
    <w:rsid w:val="001834DD"/>
    <w:rsid w:val="001C53CE"/>
    <w:rsid w:val="001C5D96"/>
    <w:rsid w:val="001D341B"/>
    <w:rsid w:val="001D5F66"/>
    <w:rsid w:val="001E3D2B"/>
    <w:rsid w:val="001E66CE"/>
    <w:rsid w:val="00214BCA"/>
    <w:rsid w:val="00221DC2"/>
    <w:rsid w:val="00232770"/>
    <w:rsid w:val="00232A84"/>
    <w:rsid w:val="00244B48"/>
    <w:rsid w:val="002573D5"/>
    <w:rsid w:val="00264E26"/>
    <w:rsid w:val="00276104"/>
    <w:rsid w:val="00280E74"/>
    <w:rsid w:val="002A41E1"/>
    <w:rsid w:val="002B6574"/>
    <w:rsid w:val="002B78B9"/>
    <w:rsid w:val="002C1885"/>
    <w:rsid w:val="002D4D48"/>
    <w:rsid w:val="002E21D2"/>
    <w:rsid w:val="002E5F17"/>
    <w:rsid w:val="002F7D3C"/>
    <w:rsid w:val="00305720"/>
    <w:rsid w:val="00305EA3"/>
    <w:rsid w:val="003131AB"/>
    <w:rsid w:val="003217BE"/>
    <w:rsid w:val="0039065F"/>
    <w:rsid w:val="003C3D40"/>
    <w:rsid w:val="003D0647"/>
    <w:rsid w:val="003D1265"/>
    <w:rsid w:val="003D3B1D"/>
    <w:rsid w:val="003D5DBE"/>
    <w:rsid w:val="003E0D56"/>
    <w:rsid w:val="00404841"/>
    <w:rsid w:val="00412059"/>
    <w:rsid w:val="004169CE"/>
    <w:rsid w:val="00425615"/>
    <w:rsid w:val="00425633"/>
    <w:rsid w:val="00431876"/>
    <w:rsid w:val="00431B01"/>
    <w:rsid w:val="00441E79"/>
    <w:rsid w:val="0044487B"/>
    <w:rsid w:val="00450486"/>
    <w:rsid w:val="004709E9"/>
    <w:rsid w:val="00483A58"/>
    <w:rsid w:val="004B5F40"/>
    <w:rsid w:val="004C7D16"/>
    <w:rsid w:val="004D700E"/>
    <w:rsid w:val="004D7F17"/>
    <w:rsid w:val="004E0670"/>
    <w:rsid w:val="004E7F37"/>
    <w:rsid w:val="004F31BA"/>
    <w:rsid w:val="0051299F"/>
    <w:rsid w:val="00526B85"/>
    <w:rsid w:val="005306A1"/>
    <w:rsid w:val="00547D14"/>
    <w:rsid w:val="0059000C"/>
    <w:rsid w:val="005A02A1"/>
    <w:rsid w:val="005C23C7"/>
    <w:rsid w:val="005D7A24"/>
    <w:rsid w:val="005E7FD0"/>
    <w:rsid w:val="00601008"/>
    <w:rsid w:val="006039F2"/>
    <w:rsid w:val="00616EBA"/>
    <w:rsid w:val="00632C08"/>
    <w:rsid w:val="00654C42"/>
    <w:rsid w:val="0067074A"/>
    <w:rsid w:val="006718CA"/>
    <w:rsid w:val="00672994"/>
    <w:rsid w:val="0068303E"/>
    <w:rsid w:val="006C073B"/>
    <w:rsid w:val="006C15C5"/>
    <w:rsid w:val="006D3DAD"/>
    <w:rsid w:val="006F7B19"/>
    <w:rsid w:val="00736A76"/>
    <w:rsid w:val="0074123E"/>
    <w:rsid w:val="007519A7"/>
    <w:rsid w:val="00752C6B"/>
    <w:rsid w:val="00760CE6"/>
    <w:rsid w:val="007719C9"/>
    <w:rsid w:val="00772718"/>
    <w:rsid w:val="007D30A8"/>
    <w:rsid w:val="007D355C"/>
    <w:rsid w:val="007E2618"/>
    <w:rsid w:val="00814FB1"/>
    <w:rsid w:val="00820F20"/>
    <w:rsid w:val="0082528A"/>
    <w:rsid w:val="00825754"/>
    <w:rsid w:val="00835210"/>
    <w:rsid w:val="00844C2D"/>
    <w:rsid w:val="008660EA"/>
    <w:rsid w:val="0087438E"/>
    <w:rsid w:val="00884668"/>
    <w:rsid w:val="00887602"/>
    <w:rsid w:val="008B2B46"/>
    <w:rsid w:val="008C69F6"/>
    <w:rsid w:val="008E05BC"/>
    <w:rsid w:val="008F291E"/>
    <w:rsid w:val="008F3CCF"/>
    <w:rsid w:val="008F783B"/>
    <w:rsid w:val="00916C81"/>
    <w:rsid w:val="00921840"/>
    <w:rsid w:val="00927F76"/>
    <w:rsid w:val="00932C87"/>
    <w:rsid w:val="009331B4"/>
    <w:rsid w:val="009345F1"/>
    <w:rsid w:val="00944BBB"/>
    <w:rsid w:val="009547B6"/>
    <w:rsid w:val="00961072"/>
    <w:rsid w:val="009C5E60"/>
    <w:rsid w:val="009E3A9C"/>
    <w:rsid w:val="009E6634"/>
    <w:rsid w:val="009E750F"/>
    <w:rsid w:val="00A04D96"/>
    <w:rsid w:val="00A0629B"/>
    <w:rsid w:val="00A14495"/>
    <w:rsid w:val="00A16BE1"/>
    <w:rsid w:val="00A267D0"/>
    <w:rsid w:val="00A454BF"/>
    <w:rsid w:val="00A52E3A"/>
    <w:rsid w:val="00A814CB"/>
    <w:rsid w:val="00A90D1B"/>
    <w:rsid w:val="00AF55F8"/>
    <w:rsid w:val="00AF56E6"/>
    <w:rsid w:val="00B10ABA"/>
    <w:rsid w:val="00B420D4"/>
    <w:rsid w:val="00B57910"/>
    <w:rsid w:val="00B756C3"/>
    <w:rsid w:val="00B938E9"/>
    <w:rsid w:val="00B952F6"/>
    <w:rsid w:val="00BB09E3"/>
    <w:rsid w:val="00BC093A"/>
    <w:rsid w:val="00BC4ACC"/>
    <w:rsid w:val="00BC4FCC"/>
    <w:rsid w:val="00BD02F8"/>
    <w:rsid w:val="00C217A8"/>
    <w:rsid w:val="00C4188F"/>
    <w:rsid w:val="00C71CA4"/>
    <w:rsid w:val="00C819A4"/>
    <w:rsid w:val="00C824AE"/>
    <w:rsid w:val="00C84EA8"/>
    <w:rsid w:val="00C92998"/>
    <w:rsid w:val="00CA720A"/>
    <w:rsid w:val="00CC6016"/>
    <w:rsid w:val="00CD5925"/>
    <w:rsid w:val="00CE557A"/>
    <w:rsid w:val="00D031B2"/>
    <w:rsid w:val="00D1410C"/>
    <w:rsid w:val="00D33E94"/>
    <w:rsid w:val="00D40D16"/>
    <w:rsid w:val="00D548F0"/>
    <w:rsid w:val="00D57F79"/>
    <w:rsid w:val="00D61EE8"/>
    <w:rsid w:val="00D64FAC"/>
    <w:rsid w:val="00D65704"/>
    <w:rsid w:val="00D668F6"/>
    <w:rsid w:val="00D84875"/>
    <w:rsid w:val="00D904F0"/>
    <w:rsid w:val="00D91378"/>
    <w:rsid w:val="00D91B18"/>
    <w:rsid w:val="00DC0747"/>
    <w:rsid w:val="00DC2647"/>
    <w:rsid w:val="00DC549A"/>
    <w:rsid w:val="00DD1408"/>
    <w:rsid w:val="00DD356D"/>
    <w:rsid w:val="00DD6735"/>
    <w:rsid w:val="00DF136A"/>
    <w:rsid w:val="00E02E73"/>
    <w:rsid w:val="00E0448C"/>
    <w:rsid w:val="00E13525"/>
    <w:rsid w:val="00E47250"/>
    <w:rsid w:val="00E61535"/>
    <w:rsid w:val="00E84012"/>
    <w:rsid w:val="00E9373C"/>
    <w:rsid w:val="00EA0724"/>
    <w:rsid w:val="00EA0BAA"/>
    <w:rsid w:val="00EA6251"/>
    <w:rsid w:val="00EB0ABA"/>
    <w:rsid w:val="00EB6414"/>
    <w:rsid w:val="00EE5747"/>
    <w:rsid w:val="00EF2216"/>
    <w:rsid w:val="00EF3804"/>
    <w:rsid w:val="00EF5E05"/>
    <w:rsid w:val="00F07EA6"/>
    <w:rsid w:val="00F227AF"/>
    <w:rsid w:val="00F27370"/>
    <w:rsid w:val="00F40B00"/>
    <w:rsid w:val="00F5341C"/>
    <w:rsid w:val="00F56954"/>
    <w:rsid w:val="00F91F46"/>
    <w:rsid w:val="00F948AF"/>
    <w:rsid w:val="00FA5A7B"/>
    <w:rsid w:val="00FA5E41"/>
    <w:rsid w:val="00FB11B1"/>
    <w:rsid w:val="00FE0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F55BB45"/>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C71CA4"/>
    <w:pPr>
      <w:keepNext/>
      <w:keepLines/>
      <w:spacing w:before="24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C71CA4"/>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7519A7"/>
    <w:rPr>
      <w:sz w:val="16"/>
      <w:szCs w:val="16"/>
    </w:rPr>
  </w:style>
  <w:style w:type="paragraph" w:styleId="CommentText">
    <w:name w:val="annotation text"/>
    <w:basedOn w:val="Normal"/>
    <w:link w:val="CommentTextChar"/>
    <w:uiPriority w:val="99"/>
    <w:semiHidden/>
    <w:unhideWhenUsed/>
    <w:rsid w:val="007519A7"/>
    <w:pPr>
      <w:spacing w:line="240" w:lineRule="auto"/>
    </w:pPr>
    <w:rPr>
      <w:szCs w:val="20"/>
    </w:rPr>
  </w:style>
  <w:style w:type="character" w:customStyle="1" w:styleId="CommentTextChar">
    <w:name w:val="Comment Text Char"/>
    <w:basedOn w:val="DefaultParagraphFont"/>
    <w:link w:val="CommentText"/>
    <w:uiPriority w:val="99"/>
    <w:semiHidden/>
    <w:rsid w:val="007519A7"/>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7519A7"/>
    <w:rPr>
      <w:b/>
      <w:bCs/>
    </w:rPr>
  </w:style>
  <w:style w:type="character" w:customStyle="1" w:styleId="CommentSubjectChar">
    <w:name w:val="Comment Subject Char"/>
    <w:basedOn w:val="CommentTextChar"/>
    <w:link w:val="CommentSubject"/>
    <w:uiPriority w:val="99"/>
    <w:semiHidden/>
    <w:rsid w:val="007519A7"/>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GRP.Helpdesk@communitygrants.gov.au"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6140A5"/>
    <w:rsid w:val="00AC6660"/>
    <w:rsid w:val="00D021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1C4E87-4E51-41B9-AB3B-9F909CD20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18</TotalTime>
  <Pages>5</Pages>
  <Words>546</Words>
  <Characters>2716</Characters>
  <Application>Microsoft Office Word</Application>
  <DocSecurity>0</DocSecurity>
  <Lines>60</Lines>
  <Paragraphs>28</Paragraphs>
  <ScaleCrop>false</ScaleCrop>
  <HeadingPairs>
    <vt:vector size="2" baseType="variant">
      <vt:variant>
        <vt:lpstr>Title</vt:lpstr>
      </vt:variant>
      <vt:variant>
        <vt:i4>1</vt:i4>
      </vt:variant>
    </vt:vector>
  </HeadingPairs>
  <TitlesOfParts>
    <vt:vector size="1" baseType="lpstr">
      <vt:lpstr>Activating and Inactivating Staff in the Grant Recipient Portal</vt:lpstr>
    </vt:vector>
  </TitlesOfParts>
  <Company>Community Grants Hub</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Activating and Inactivating Staff in the Grant Recipient Portal</dc:title>
  <dc:subject>New fields in the Portal allowing Organisation Administrators to manage staff contacts.</dc:subject>
  <dc:creator>STEFANOSKI, Sue</dc:creator>
  <cp:keywords> [SEC=OFFICIAL]</cp:keywords>
  <cp:lastModifiedBy>STEFANOSKI, Sue</cp:lastModifiedBy>
  <cp:revision>8</cp:revision>
  <dcterms:created xsi:type="dcterms:W3CDTF">2021-09-23T01:06:00Z</dcterms:created>
  <dcterms:modified xsi:type="dcterms:W3CDTF">2021-10-14T22:18:00Z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5F7E98CD3C7761E9AE3BDE9B918D02E034CEFD3A</vt:lpwstr>
  </property>
  <property fmtid="{D5CDD505-2E9C-101B-9397-08002B2CF9AE}" pid="11" name="PM_OriginationTimeStamp">
    <vt:lpwstr>2021-10-14T21:56:17Z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A882F4182E0B2C5E98ACED1ED6A44800</vt:lpwstr>
  </property>
  <property fmtid="{D5CDD505-2E9C-101B-9397-08002B2CF9AE}" pid="20" name="PM_Hash_Salt">
    <vt:lpwstr>FD8AE8A9DF0467D3A0246EA331A630DF</vt:lpwstr>
  </property>
  <property fmtid="{D5CDD505-2E9C-101B-9397-08002B2CF9AE}" pid="21" name="PM_Hash_SHA1">
    <vt:lpwstr>A2D1F84A84B114D6C4258DBFC83BF4F6E1E7BB43</vt:lpwstr>
  </property>
  <property fmtid="{D5CDD505-2E9C-101B-9397-08002B2CF9AE}" pid="22" name="PM_SecurityClassification_Prev">
    <vt:lpwstr>OFFICIAL</vt:lpwstr>
  </property>
  <property fmtid="{D5CDD505-2E9C-101B-9397-08002B2CF9AE}" pid="23" name="PM_Qualifier_Prev">
    <vt:lpwstr/>
  </property>
</Properties>
</file>