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Title"/>
        <w:tag w:val=""/>
        <w:id w:val="686947816"/>
        <w:placeholder>
          <w:docPart w:val="F62FFCA95777484E9A77227BB637E47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241C2C6D" w14:textId="77777777" w:rsidR="001E3D2B" w:rsidRDefault="00425615" w:rsidP="00944BBB">
          <w:pPr>
            <w:pStyle w:val="Title"/>
          </w:pPr>
          <w:r>
            <w:t>Searching Staff in the</w:t>
          </w:r>
          <w:r w:rsidR="00232A84">
            <w:t xml:space="preserve"> Grant Recipient Portal</w:t>
          </w:r>
        </w:p>
      </w:sdtContent>
    </w:sdt>
    <w:sdt>
      <w:sdtPr>
        <w:alias w:val="Subtitle"/>
        <w:tag w:val=""/>
        <w:id w:val="-179897277"/>
        <w:placeholder>
          <w:docPart w:val="DCBA1F8AD990411295702AD161DCEEA1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 w:multiLine="1"/>
      </w:sdtPr>
      <w:sdtEndPr/>
      <w:sdtContent>
        <w:p w14:paraId="67E111CF" w14:textId="5FC39B0F" w:rsidR="00E47250" w:rsidRDefault="007155B5" w:rsidP="00E47250">
          <w:pPr>
            <w:pStyle w:val="Subtitle"/>
          </w:pPr>
          <w:r>
            <w:t xml:space="preserve">New search functions making it easier for </w:t>
          </w:r>
          <w:r w:rsidR="00C232B6">
            <w:t>Organisation Administrators</w:t>
          </w:r>
          <w:r>
            <w:t xml:space="preserve"> to find staff listed in the Portal.</w:t>
          </w:r>
        </w:p>
      </w:sdtContent>
    </w:sdt>
    <w:p w14:paraId="40752597" w14:textId="77777777" w:rsidR="00F40B00" w:rsidRDefault="0074123E" w:rsidP="00601008">
      <w:pPr>
        <w:pStyle w:val="Heading1"/>
        <w:spacing w:before="480"/>
      </w:pPr>
      <w:r>
        <w:t>Searching for Staff in the Portal</w:t>
      </w:r>
    </w:p>
    <w:p w14:paraId="692FE134" w14:textId="77777777" w:rsidR="0074123E" w:rsidRDefault="00D61EE8" w:rsidP="00232A84">
      <w:pPr>
        <w:pStyle w:val="BodyText"/>
      </w:pPr>
      <w:r>
        <w:t>The following new features are now availabl</w:t>
      </w:r>
      <w:bookmarkStart w:id="0" w:name="_GoBack"/>
      <w:bookmarkEnd w:id="0"/>
      <w:r>
        <w:t>e</w:t>
      </w:r>
      <w:r w:rsidR="0074123E">
        <w:t xml:space="preserve"> on the Staff list i</w:t>
      </w:r>
      <w:r>
        <w:t>n the Organisation Profile menu</w:t>
      </w:r>
      <w:r w:rsidR="006039F2">
        <w:t xml:space="preserve"> to assist you in finding staff in the Portal</w:t>
      </w:r>
      <w:r w:rsidR="0049532E">
        <w:t>:</w:t>
      </w:r>
    </w:p>
    <w:p w14:paraId="6CDF6F70" w14:textId="77777777" w:rsidR="00425615" w:rsidRDefault="00425615" w:rsidP="00425615">
      <w:pPr>
        <w:pStyle w:val="BodyText"/>
        <w:numPr>
          <w:ilvl w:val="0"/>
          <w:numId w:val="6"/>
        </w:numPr>
      </w:pPr>
      <w:r>
        <w:t>a status column displayed in the staff list lets you know if a staff member is active or inactive in the system</w:t>
      </w:r>
    </w:p>
    <w:p w14:paraId="52C31CF0" w14:textId="44EB204B" w:rsidR="0074123E" w:rsidRDefault="0074123E" w:rsidP="00D61EE8">
      <w:pPr>
        <w:pStyle w:val="BodyText"/>
        <w:numPr>
          <w:ilvl w:val="0"/>
          <w:numId w:val="6"/>
        </w:numPr>
      </w:pPr>
      <w:r>
        <w:t>a new drop down filter – allowing you to list active staff</w:t>
      </w:r>
      <w:r w:rsidR="00053B24">
        <w:t xml:space="preserve">, inactive staff and </w:t>
      </w:r>
      <w:r>
        <w:t xml:space="preserve">all staff on the system. </w:t>
      </w:r>
    </w:p>
    <w:p w14:paraId="223A09C4" w14:textId="77777777" w:rsidR="0074123E" w:rsidRDefault="00E72A01" w:rsidP="00D61EE8">
      <w:pPr>
        <w:pStyle w:val="BodyText"/>
        <w:numPr>
          <w:ilvl w:val="0"/>
          <w:numId w:val="6"/>
        </w:numPr>
      </w:pPr>
      <w:r>
        <w:t xml:space="preserve">A </w:t>
      </w:r>
      <w:r w:rsidR="00D61EE8">
        <w:t>n</w:t>
      </w:r>
      <w:r w:rsidR="0074123E">
        <w:t xml:space="preserve">ew </w:t>
      </w:r>
      <w:r w:rsidR="00D61EE8">
        <w:t>search staff button where you can search for staff by name, email, position and contact ID.</w:t>
      </w:r>
    </w:p>
    <w:p w14:paraId="2795713B" w14:textId="77777777" w:rsidR="00425615" w:rsidRDefault="00425615" w:rsidP="00601008">
      <w:pPr>
        <w:pStyle w:val="Heading1"/>
        <w:spacing w:before="480"/>
      </w:pPr>
      <w:r>
        <w:t xml:space="preserve">What does active and inactive </w:t>
      </w:r>
      <w:r w:rsidR="002E5F17">
        <w:t>staff mean?</w:t>
      </w:r>
    </w:p>
    <w:p w14:paraId="2B25B3C9" w14:textId="3DFAA029" w:rsidR="002E5F17" w:rsidRDefault="002E5F17" w:rsidP="002E5F17">
      <w:pPr>
        <w:pStyle w:val="BodyText"/>
      </w:pPr>
      <w:r w:rsidRPr="002E5F17">
        <w:rPr>
          <w:b/>
        </w:rPr>
        <w:t>Active staff</w:t>
      </w:r>
      <w:r>
        <w:t xml:space="preserve"> are staff members </w:t>
      </w:r>
      <w:r w:rsidR="00A36FE5">
        <w:t xml:space="preserve">who </w:t>
      </w:r>
      <w:r>
        <w:t xml:space="preserve">are </w:t>
      </w:r>
      <w:r w:rsidR="00A36FE5">
        <w:t xml:space="preserve">listed </w:t>
      </w:r>
      <w:r>
        <w:t xml:space="preserve">on the Hub’s system as </w:t>
      </w:r>
      <w:r w:rsidR="00053B24">
        <w:t>a</w:t>
      </w:r>
      <w:r w:rsidR="00E72A01">
        <w:t xml:space="preserve"> </w:t>
      </w:r>
      <w:r>
        <w:t xml:space="preserve">contact </w:t>
      </w:r>
      <w:r w:rsidR="00E86F2C">
        <w:t>for an Organisation</w:t>
      </w:r>
      <w:r>
        <w:t xml:space="preserve">. </w:t>
      </w:r>
    </w:p>
    <w:p w14:paraId="606EE735" w14:textId="42A169A7" w:rsidR="002E5F17" w:rsidRDefault="002E5F17" w:rsidP="002E5F17">
      <w:pPr>
        <w:pStyle w:val="BodyText"/>
      </w:pPr>
      <w:r w:rsidRPr="002E5F17">
        <w:rPr>
          <w:b/>
        </w:rPr>
        <w:t>Inactive staff</w:t>
      </w:r>
      <w:r>
        <w:t xml:space="preserve"> are staff members </w:t>
      </w:r>
      <w:r w:rsidR="00A36FE5">
        <w:t xml:space="preserve">who </w:t>
      </w:r>
      <w:r>
        <w:t xml:space="preserve">are </w:t>
      </w:r>
      <w:r w:rsidR="00A36FE5">
        <w:t xml:space="preserve">listed as </w:t>
      </w:r>
      <w:r>
        <w:t xml:space="preserve">a contact for </w:t>
      </w:r>
      <w:r w:rsidR="00A36FE5">
        <w:t xml:space="preserve">an </w:t>
      </w:r>
      <w:r>
        <w:t xml:space="preserve">organisation in the Hub’s system but have an end date against their record </w:t>
      </w:r>
      <w:r w:rsidR="00A36FE5">
        <w:t xml:space="preserve">as they are no longer </w:t>
      </w:r>
      <w:r>
        <w:t xml:space="preserve">a contact for </w:t>
      </w:r>
      <w:r w:rsidR="00A36FE5">
        <w:t xml:space="preserve">an </w:t>
      </w:r>
      <w:r w:rsidR="00E86F2C">
        <w:t>organisation</w:t>
      </w:r>
      <w:r>
        <w:t>.</w:t>
      </w:r>
    </w:p>
    <w:p w14:paraId="19A8B725" w14:textId="77777777" w:rsidR="00EF2216" w:rsidRDefault="00EF2216" w:rsidP="00601008">
      <w:pPr>
        <w:pStyle w:val="Heading1"/>
        <w:spacing w:before="480"/>
      </w:pPr>
      <w:r>
        <w:t>How do I filter search for staff</w:t>
      </w:r>
    </w:p>
    <w:p w14:paraId="637D5205" w14:textId="6CAB5AF3" w:rsidR="003E57CE" w:rsidRDefault="00F91F46" w:rsidP="003E57CE">
      <w:pPr>
        <w:pStyle w:val="BodyText"/>
      </w:pPr>
      <w:r>
        <w:t>When you select Staff in the Organisation Profile</w:t>
      </w:r>
      <w:r w:rsidR="00E16D69">
        <w:t>,</w:t>
      </w:r>
      <w:r>
        <w:t xml:space="preserve"> the scre</w:t>
      </w:r>
      <w:r w:rsidR="00452EFA">
        <w:t xml:space="preserve">en below will appear. Click on </w:t>
      </w:r>
      <w:r w:rsidR="00452EFA" w:rsidRPr="00571042">
        <w:rPr>
          <w:b/>
        </w:rPr>
        <w:t>Active</w:t>
      </w:r>
      <w:r w:rsidR="00452EFA">
        <w:t xml:space="preserve">, </w:t>
      </w:r>
      <w:r w:rsidR="00452EFA" w:rsidRPr="00571042">
        <w:rPr>
          <w:b/>
        </w:rPr>
        <w:t>Inactive</w:t>
      </w:r>
      <w:r w:rsidR="00452EFA">
        <w:t xml:space="preserve"> or </w:t>
      </w:r>
      <w:r w:rsidR="00452EFA" w:rsidRPr="00571042">
        <w:rPr>
          <w:b/>
        </w:rPr>
        <w:t>A</w:t>
      </w:r>
      <w:r w:rsidRPr="00571042">
        <w:rPr>
          <w:b/>
        </w:rPr>
        <w:t>ll staff</w:t>
      </w:r>
      <w:r w:rsidR="006039F2">
        <w:t xml:space="preserve"> and</w:t>
      </w:r>
      <w:r w:rsidR="00E86F2C">
        <w:t xml:space="preserve"> click on apply </w:t>
      </w:r>
      <w:r w:rsidR="006039F2">
        <w:t>filter</w:t>
      </w:r>
      <w:r w:rsidR="00E86F2C">
        <w:t xml:space="preserve"> button to change the view</w:t>
      </w:r>
      <w:r>
        <w:t xml:space="preserve">. </w:t>
      </w:r>
      <w:r w:rsidR="003E57CE">
        <w:t xml:space="preserve">If you select </w:t>
      </w:r>
      <w:r w:rsidR="003E57CE" w:rsidRPr="00E86F2C">
        <w:rPr>
          <w:b/>
        </w:rPr>
        <w:t>All staff</w:t>
      </w:r>
      <w:r w:rsidR="003E57CE">
        <w:t xml:space="preserve"> it will place the active contacts at the top of the list.</w:t>
      </w:r>
    </w:p>
    <w:p w14:paraId="7886C694" w14:textId="77777777" w:rsidR="00F91F46" w:rsidRDefault="00F91F46" w:rsidP="00F91F46">
      <w:pPr>
        <w:pStyle w:val="BodyText"/>
      </w:pPr>
    </w:p>
    <w:p w14:paraId="657D082F" w14:textId="74AC5097" w:rsidR="00F91F46" w:rsidRDefault="000B3F05" w:rsidP="00F91F46">
      <w:pPr>
        <w:pStyle w:val="BodyText"/>
      </w:pPr>
      <w:r>
        <w:rPr>
          <w:noProof/>
          <w:lang w:eastAsia="en-AU"/>
        </w:rPr>
        <w:lastRenderedPageBreak/>
        <w:drawing>
          <wp:inline distT="0" distB="0" distL="0" distR="0" wp14:anchorId="119CB22F" wp14:editId="07E323E3">
            <wp:extent cx="6120130" cy="2499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4754" w14:textId="77777777" w:rsidR="00425615" w:rsidRDefault="00425615" w:rsidP="0066052E">
      <w:pPr>
        <w:pStyle w:val="Heading1"/>
        <w:spacing w:before="360"/>
      </w:pPr>
      <w:r>
        <w:t>What does the status column tell me?</w:t>
      </w:r>
    </w:p>
    <w:p w14:paraId="44743BCE" w14:textId="77777777" w:rsidR="00425615" w:rsidRDefault="00425615" w:rsidP="00232A84">
      <w:pPr>
        <w:pStyle w:val="BodyText"/>
      </w:pPr>
      <w:r>
        <w:t xml:space="preserve">The status column has been added to the view to assist you in identifying staff members who are active or inactive. </w:t>
      </w:r>
    </w:p>
    <w:p w14:paraId="3A2722F5" w14:textId="77777777" w:rsidR="00D61EE8" w:rsidRDefault="00D61EE8" w:rsidP="0066052E">
      <w:pPr>
        <w:pStyle w:val="Heading1"/>
        <w:spacing w:before="240"/>
      </w:pPr>
      <w:r>
        <w:t>How do I search for staff?</w:t>
      </w:r>
    </w:p>
    <w:p w14:paraId="0A74D1AC" w14:textId="77777777" w:rsidR="00D61EE8" w:rsidRDefault="0049532E" w:rsidP="00232A84">
      <w:pPr>
        <w:pStyle w:val="BodyText"/>
      </w:pPr>
      <w:r>
        <w:t>When you select S</w:t>
      </w:r>
      <w:r w:rsidR="00D61EE8">
        <w:t xml:space="preserve">taff in the Organisation Profile the following screen will appear. </w:t>
      </w:r>
      <w:r w:rsidR="00452EFA">
        <w:t xml:space="preserve">Click on the </w:t>
      </w:r>
      <w:r w:rsidR="00452EFA" w:rsidRPr="00571042">
        <w:rPr>
          <w:b/>
        </w:rPr>
        <w:t>S</w:t>
      </w:r>
      <w:r w:rsidR="00EF2216" w:rsidRPr="00571042">
        <w:rPr>
          <w:b/>
        </w:rPr>
        <w:t>earch</w:t>
      </w:r>
      <w:r w:rsidR="00452EFA" w:rsidRPr="00571042">
        <w:rPr>
          <w:b/>
        </w:rPr>
        <w:t xml:space="preserve"> Staff</w:t>
      </w:r>
      <w:r w:rsidR="00EF2216">
        <w:t xml:space="preserve"> button. </w:t>
      </w:r>
    </w:p>
    <w:p w14:paraId="3E9C5D98" w14:textId="714A6494" w:rsidR="00D61EE8" w:rsidRDefault="000B3F05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4E0167BE" wp14:editId="59400F38">
            <wp:extent cx="6120130" cy="252031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6D35" w14:textId="77777777" w:rsidR="0066052E" w:rsidRDefault="0066052E">
      <w:pPr>
        <w:spacing w:line="240" w:lineRule="auto"/>
      </w:pPr>
      <w:r>
        <w:br w:type="page"/>
      </w:r>
    </w:p>
    <w:p w14:paraId="3DCD4DB1" w14:textId="49F6E288" w:rsidR="00D61EE8" w:rsidRDefault="00EF2216" w:rsidP="00232A84">
      <w:pPr>
        <w:pStyle w:val="BodyText"/>
      </w:pPr>
      <w:r>
        <w:lastRenderedPageBreak/>
        <w:t>The screen below will appear that allows y</w:t>
      </w:r>
      <w:r w:rsidR="00452EFA">
        <w:t xml:space="preserve">ou to search by </w:t>
      </w:r>
      <w:r w:rsidR="00571042">
        <w:t>First name, Last name, Email</w:t>
      </w:r>
      <w:r w:rsidR="00452EFA">
        <w:t xml:space="preserve">, Position </w:t>
      </w:r>
      <w:r w:rsidR="00571042">
        <w:t>and/</w:t>
      </w:r>
      <w:r w:rsidR="00452EFA">
        <w:t>or C</w:t>
      </w:r>
      <w:r w:rsidR="0066052E">
        <w:t>ontact I</w:t>
      </w:r>
      <w:r w:rsidR="00D61EE8">
        <w:t xml:space="preserve">d. </w:t>
      </w:r>
    </w:p>
    <w:p w14:paraId="082A4510" w14:textId="15245E65" w:rsidR="00D61EE8" w:rsidRDefault="003D3FD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2F461498" wp14:editId="749EBD18">
            <wp:extent cx="6120130" cy="208026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2E68" w14:textId="18B7724B" w:rsidR="00D61EE8" w:rsidRDefault="00D61EE8" w:rsidP="00232A84">
      <w:pPr>
        <w:pStyle w:val="BodyText"/>
      </w:pPr>
      <w:r>
        <w:t xml:space="preserve">Once you have entered in the information you need to select </w:t>
      </w:r>
      <w:r w:rsidR="00452EFA" w:rsidRPr="00571042">
        <w:rPr>
          <w:b/>
        </w:rPr>
        <w:t>R</w:t>
      </w:r>
      <w:r w:rsidRPr="00571042">
        <w:rPr>
          <w:b/>
        </w:rPr>
        <w:t xml:space="preserve">un </w:t>
      </w:r>
      <w:r w:rsidR="00452EFA" w:rsidRPr="00571042">
        <w:rPr>
          <w:b/>
        </w:rPr>
        <w:t>Search</w:t>
      </w:r>
      <w:r w:rsidR="00452EFA">
        <w:t xml:space="preserve"> </w:t>
      </w:r>
      <w:r>
        <w:t>to continue w</w:t>
      </w:r>
      <w:r w:rsidR="00571042">
        <w:t xml:space="preserve">ith the search or </w:t>
      </w:r>
      <w:r w:rsidR="00571042" w:rsidRPr="00571042">
        <w:rPr>
          <w:b/>
        </w:rPr>
        <w:t>C</w:t>
      </w:r>
      <w:r w:rsidR="00EF2216" w:rsidRPr="00571042">
        <w:rPr>
          <w:b/>
        </w:rPr>
        <w:t>ancel</w:t>
      </w:r>
      <w:r w:rsidR="00EF2216">
        <w:t xml:space="preserve"> to exi</w:t>
      </w:r>
      <w:r>
        <w:t>t the search.</w:t>
      </w:r>
    </w:p>
    <w:p w14:paraId="47094371" w14:textId="46F5D79E" w:rsidR="00D61EE8" w:rsidRDefault="00D61EE8" w:rsidP="00232A84">
      <w:pPr>
        <w:pStyle w:val="BodyText"/>
      </w:pPr>
      <w:r>
        <w:t xml:space="preserve">When the search is complete the following screen will appear that provides you with </w:t>
      </w:r>
      <w:r w:rsidR="00F91F46">
        <w:t xml:space="preserve">the </w:t>
      </w:r>
      <w:r w:rsidR="00E86F2C">
        <w:t>Name, Position, Email,</w:t>
      </w:r>
      <w:r>
        <w:t xml:space="preserve"> </w:t>
      </w:r>
      <w:r w:rsidR="00452EFA">
        <w:t>System access level, S</w:t>
      </w:r>
      <w:r>
        <w:t>ys</w:t>
      </w:r>
      <w:r w:rsidR="00452EFA">
        <w:t>tem access status and C</w:t>
      </w:r>
      <w:r>
        <w:t>ontact status</w:t>
      </w:r>
      <w:r w:rsidR="00EF2216">
        <w:t xml:space="preserve"> of staff based on your search criteria</w:t>
      </w:r>
      <w:r>
        <w:t>.</w:t>
      </w:r>
    </w:p>
    <w:p w14:paraId="686C12B6" w14:textId="2B86362C" w:rsidR="00571042" w:rsidRDefault="00571042" w:rsidP="00232A84">
      <w:pPr>
        <w:pStyle w:val="BodyText"/>
      </w:pPr>
      <w:r>
        <w:t xml:space="preserve">Identify the staff member and click on the </w:t>
      </w:r>
      <w:r w:rsidRPr="005D0695">
        <w:rPr>
          <w:b/>
        </w:rPr>
        <w:t>View</w:t>
      </w:r>
      <w:r>
        <w:t xml:space="preserve"> button next to their name. </w:t>
      </w:r>
    </w:p>
    <w:p w14:paraId="496D22F6" w14:textId="5AB70EAB" w:rsidR="00D61EE8" w:rsidRDefault="003D3FD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3BBAACBC" wp14:editId="6E92DE3A">
            <wp:extent cx="6120130" cy="294259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1121" w14:textId="77777777" w:rsidR="005D0695" w:rsidRDefault="005D0695">
      <w:pPr>
        <w:spacing w:line="240" w:lineRule="auto"/>
      </w:pPr>
      <w:r>
        <w:br w:type="page"/>
      </w:r>
    </w:p>
    <w:p w14:paraId="3BA12B45" w14:textId="2306BC1B" w:rsidR="00571042" w:rsidRPr="00571042" w:rsidRDefault="00571042" w:rsidP="00232A84">
      <w:pPr>
        <w:pStyle w:val="BodyText"/>
      </w:pPr>
      <w:r w:rsidRPr="00571042">
        <w:lastRenderedPageBreak/>
        <w:t>This will take you to the screen below. In this screen you can:</w:t>
      </w:r>
    </w:p>
    <w:p w14:paraId="66D5886E" w14:textId="77777777" w:rsidR="00571042" w:rsidRPr="00571042" w:rsidRDefault="00571042" w:rsidP="00571042">
      <w:pPr>
        <w:pStyle w:val="BodyText"/>
        <w:numPr>
          <w:ilvl w:val="0"/>
          <w:numId w:val="7"/>
        </w:numPr>
      </w:pPr>
      <w:r w:rsidRPr="00571042">
        <w:t>Activate or Inactivate the staff member</w:t>
      </w:r>
    </w:p>
    <w:p w14:paraId="7DEB186F" w14:textId="77777777" w:rsidR="00571042" w:rsidRPr="00571042" w:rsidRDefault="00571042" w:rsidP="00571042">
      <w:pPr>
        <w:pStyle w:val="BodyText"/>
        <w:numPr>
          <w:ilvl w:val="0"/>
          <w:numId w:val="7"/>
        </w:numPr>
      </w:pPr>
      <w:r w:rsidRPr="00571042">
        <w:t>Update contact details</w:t>
      </w:r>
    </w:p>
    <w:p w14:paraId="3917A7DC" w14:textId="77777777" w:rsidR="00571042" w:rsidRPr="00571042" w:rsidRDefault="00571042" w:rsidP="00571042">
      <w:pPr>
        <w:pStyle w:val="BodyText"/>
        <w:numPr>
          <w:ilvl w:val="0"/>
          <w:numId w:val="7"/>
        </w:numPr>
      </w:pPr>
      <w:r w:rsidRPr="00571042">
        <w:t>Update their system access</w:t>
      </w:r>
    </w:p>
    <w:p w14:paraId="7DC517F0" w14:textId="77777777" w:rsidR="00571042" w:rsidRPr="00571042" w:rsidRDefault="00571042" w:rsidP="00571042">
      <w:pPr>
        <w:pStyle w:val="BodyText"/>
        <w:numPr>
          <w:ilvl w:val="0"/>
          <w:numId w:val="7"/>
        </w:numPr>
      </w:pPr>
      <w:r w:rsidRPr="00571042">
        <w:t xml:space="preserve">Add them as a contact to a Grant Agreement </w:t>
      </w:r>
    </w:p>
    <w:p w14:paraId="7AE31A32" w14:textId="27AC7442" w:rsidR="008A1C9F" w:rsidRDefault="00571042" w:rsidP="00571042">
      <w:pPr>
        <w:pStyle w:val="BodyText"/>
        <w:numPr>
          <w:ilvl w:val="0"/>
          <w:numId w:val="7"/>
        </w:numPr>
      </w:pPr>
      <w:r w:rsidRPr="00571042">
        <w:t xml:space="preserve">Add them as a contact to a Grant Activity. </w:t>
      </w:r>
    </w:p>
    <w:p w14:paraId="5ABA12C6" w14:textId="5C6AAD04" w:rsidR="00571042" w:rsidRDefault="003D3FDE" w:rsidP="00232A84">
      <w:pPr>
        <w:pStyle w:val="BodyText"/>
      </w:pPr>
      <w:r>
        <w:rPr>
          <w:noProof/>
          <w:lang w:eastAsia="en-AU"/>
        </w:rPr>
        <w:drawing>
          <wp:inline distT="0" distB="0" distL="0" distR="0" wp14:anchorId="037C6732" wp14:editId="7DEECA65">
            <wp:extent cx="6120130" cy="35255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E067" w14:textId="77777777" w:rsidR="00D61EE8" w:rsidRDefault="00601008" w:rsidP="005D0695">
      <w:pPr>
        <w:pStyle w:val="Heading1"/>
        <w:spacing w:before="240"/>
      </w:pPr>
      <w:r>
        <w:t>Need assistance</w:t>
      </w:r>
    </w:p>
    <w:p w14:paraId="065DD385" w14:textId="77777777" w:rsidR="00601008" w:rsidRDefault="00601008" w:rsidP="00232A84">
      <w:pPr>
        <w:pStyle w:val="BodyText"/>
      </w:pPr>
      <w:r>
        <w:t xml:space="preserve">If you require assistance in using the Grant Recipient Portal contact the Grant Recipient Portal Helpdesk at </w:t>
      </w:r>
      <w:hyperlink r:id="rId14" w:history="1">
        <w:r w:rsidRPr="00A3647B">
          <w:rPr>
            <w:rStyle w:val="Hyperlink"/>
          </w:rPr>
          <w:t>GRP.Helpdesk@communitygrants.gov.au</w:t>
        </w:r>
      </w:hyperlink>
      <w:r>
        <w:t xml:space="preserve"> or on 1800 020 230 (option 5).</w:t>
      </w:r>
    </w:p>
    <w:sectPr w:rsidR="00601008" w:rsidSect="00D91B18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E808B" w14:textId="77777777" w:rsidR="00205F66" w:rsidRDefault="00205F66" w:rsidP="00772718">
      <w:pPr>
        <w:spacing w:line="240" w:lineRule="auto"/>
      </w:pPr>
      <w:r>
        <w:separator/>
      </w:r>
    </w:p>
  </w:endnote>
  <w:endnote w:type="continuationSeparator" w:id="0">
    <w:p w14:paraId="0C3A945C" w14:textId="77777777" w:rsidR="00205F66" w:rsidRDefault="00205F66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47E33" w14:textId="224207F2" w:rsidR="00A14495" w:rsidRDefault="00E1352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232B6">
      <w:rPr>
        <w:noProof/>
      </w:rPr>
      <w:t>2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F2A5505" wp14:editId="060C6288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25F937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218E7" w14:textId="1FA5FB96" w:rsidR="00D91B18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232B6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99C1B" w14:textId="77777777" w:rsidR="00205F66" w:rsidRDefault="00205F66" w:rsidP="00772718">
      <w:pPr>
        <w:spacing w:line="240" w:lineRule="auto"/>
      </w:pPr>
      <w:r>
        <w:separator/>
      </w:r>
    </w:p>
  </w:footnote>
  <w:footnote w:type="continuationSeparator" w:id="0">
    <w:p w14:paraId="05471FB3" w14:textId="77777777" w:rsidR="00205F66" w:rsidRDefault="00205F66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E6CFF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76A742CF" wp14:editId="09BAEF4C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441520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637ADFE5" wp14:editId="7BEC3140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78" name="Picture 78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1CB79" w14:textId="77777777" w:rsidR="00D91B18" w:rsidRDefault="0023277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242CBA59" wp14:editId="62F5B1FC">
          <wp:simplePos x="0" y="0"/>
          <wp:positionH relativeFrom="page">
            <wp:posOffset>4012565</wp:posOffset>
          </wp:positionH>
          <wp:positionV relativeFrom="page">
            <wp:posOffset>646430</wp:posOffset>
          </wp:positionV>
          <wp:extent cx="7559675" cy="647700"/>
          <wp:effectExtent l="0" t="0" r="3175" b="0"/>
          <wp:wrapNone/>
          <wp:docPr id="3" name="Picture 3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06B9FF98" wp14:editId="288F250A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057C8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cc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LxvVxz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68CBAAA" wp14:editId="2FE1D0EB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19" name="Straight Connector 1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125F89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51893F4" wp14:editId="1AF09D2F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61" name="Straight Connector 61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1A8E4D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7CE407C"/>
    <w:multiLevelType w:val="hybridMultilevel"/>
    <w:tmpl w:val="3732C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82B162A"/>
    <w:multiLevelType w:val="hybridMultilevel"/>
    <w:tmpl w:val="DB063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A84"/>
    <w:rsid w:val="00000555"/>
    <w:rsid w:val="00000A51"/>
    <w:rsid w:val="00004A79"/>
    <w:rsid w:val="00007DE9"/>
    <w:rsid w:val="00015AE4"/>
    <w:rsid w:val="0003018E"/>
    <w:rsid w:val="00033BC3"/>
    <w:rsid w:val="00044E09"/>
    <w:rsid w:val="0004784D"/>
    <w:rsid w:val="00053A00"/>
    <w:rsid w:val="00053B24"/>
    <w:rsid w:val="0006521C"/>
    <w:rsid w:val="000873DA"/>
    <w:rsid w:val="000B3F05"/>
    <w:rsid w:val="000B6C00"/>
    <w:rsid w:val="000C1F06"/>
    <w:rsid w:val="000F1DD1"/>
    <w:rsid w:val="000F28B8"/>
    <w:rsid w:val="000F3766"/>
    <w:rsid w:val="00106FC4"/>
    <w:rsid w:val="00111F0C"/>
    <w:rsid w:val="00145E2D"/>
    <w:rsid w:val="0016612C"/>
    <w:rsid w:val="001763D4"/>
    <w:rsid w:val="00181433"/>
    <w:rsid w:val="001834DD"/>
    <w:rsid w:val="001C53CE"/>
    <w:rsid w:val="001C5D96"/>
    <w:rsid w:val="001D341B"/>
    <w:rsid w:val="001E3D2B"/>
    <w:rsid w:val="001E66CE"/>
    <w:rsid w:val="00205F66"/>
    <w:rsid w:val="00221DC2"/>
    <w:rsid w:val="00232770"/>
    <w:rsid w:val="00232A84"/>
    <w:rsid w:val="00244B48"/>
    <w:rsid w:val="002573D5"/>
    <w:rsid w:val="00264E26"/>
    <w:rsid w:val="00280E74"/>
    <w:rsid w:val="002A41E1"/>
    <w:rsid w:val="002B6574"/>
    <w:rsid w:val="002C1885"/>
    <w:rsid w:val="002D4D48"/>
    <w:rsid w:val="002E21D2"/>
    <w:rsid w:val="002E5F17"/>
    <w:rsid w:val="002F7D3C"/>
    <w:rsid w:val="00305720"/>
    <w:rsid w:val="003131AB"/>
    <w:rsid w:val="003217BE"/>
    <w:rsid w:val="003D0647"/>
    <w:rsid w:val="003D1265"/>
    <w:rsid w:val="003D3B1D"/>
    <w:rsid w:val="003D3FDE"/>
    <w:rsid w:val="003D5DBE"/>
    <w:rsid w:val="003E57CE"/>
    <w:rsid w:val="00404841"/>
    <w:rsid w:val="00412059"/>
    <w:rsid w:val="00425615"/>
    <w:rsid w:val="00425633"/>
    <w:rsid w:val="00441E79"/>
    <w:rsid w:val="00450486"/>
    <w:rsid w:val="00452EFA"/>
    <w:rsid w:val="004709E9"/>
    <w:rsid w:val="00483A58"/>
    <w:rsid w:val="0049532E"/>
    <w:rsid w:val="004B5F40"/>
    <w:rsid w:val="004C7D16"/>
    <w:rsid w:val="004D700E"/>
    <w:rsid w:val="004D7F17"/>
    <w:rsid w:val="004E0670"/>
    <w:rsid w:val="004E7F37"/>
    <w:rsid w:val="004F31BA"/>
    <w:rsid w:val="0051299F"/>
    <w:rsid w:val="00526B85"/>
    <w:rsid w:val="005306A1"/>
    <w:rsid w:val="00571042"/>
    <w:rsid w:val="0059000C"/>
    <w:rsid w:val="005A02A1"/>
    <w:rsid w:val="005D0695"/>
    <w:rsid w:val="005D7A24"/>
    <w:rsid w:val="00601008"/>
    <w:rsid w:val="006039F2"/>
    <w:rsid w:val="00616EBA"/>
    <w:rsid w:val="00632C08"/>
    <w:rsid w:val="00654C42"/>
    <w:rsid w:val="0066052E"/>
    <w:rsid w:val="0067074A"/>
    <w:rsid w:val="00672994"/>
    <w:rsid w:val="006C15C5"/>
    <w:rsid w:val="006D3DAD"/>
    <w:rsid w:val="006F7B19"/>
    <w:rsid w:val="007155B5"/>
    <w:rsid w:val="00736A76"/>
    <w:rsid w:val="0074123E"/>
    <w:rsid w:val="00752C6B"/>
    <w:rsid w:val="00760CE6"/>
    <w:rsid w:val="007719C9"/>
    <w:rsid w:val="00772718"/>
    <w:rsid w:val="007D30A8"/>
    <w:rsid w:val="007D355C"/>
    <w:rsid w:val="00814FB1"/>
    <w:rsid w:val="00820F20"/>
    <w:rsid w:val="0082528A"/>
    <w:rsid w:val="00825754"/>
    <w:rsid w:val="00835210"/>
    <w:rsid w:val="00844C2D"/>
    <w:rsid w:val="0087438E"/>
    <w:rsid w:val="00884668"/>
    <w:rsid w:val="008A1C9F"/>
    <w:rsid w:val="008B2B46"/>
    <w:rsid w:val="008E05BC"/>
    <w:rsid w:val="008F291E"/>
    <w:rsid w:val="008F3CCF"/>
    <w:rsid w:val="008F783B"/>
    <w:rsid w:val="00916C81"/>
    <w:rsid w:val="00921840"/>
    <w:rsid w:val="00932C87"/>
    <w:rsid w:val="009331B4"/>
    <w:rsid w:val="009345F1"/>
    <w:rsid w:val="00944BBB"/>
    <w:rsid w:val="009547B6"/>
    <w:rsid w:val="00961072"/>
    <w:rsid w:val="009E750F"/>
    <w:rsid w:val="00A04D96"/>
    <w:rsid w:val="00A0629B"/>
    <w:rsid w:val="00A14495"/>
    <w:rsid w:val="00A16BE1"/>
    <w:rsid w:val="00A36FE5"/>
    <w:rsid w:val="00A454BF"/>
    <w:rsid w:val="00A52E3A"/>
    <w:rsid w:val="00A814CB"/>
    <w:rsid w:val="00A90D1B"/>
    <w:rsid w:val="00AF55F8"/>
    <w:rsid w:val="00B10ABA"/>
    <w:rsid w:val="00B420D4"/>
    <w:rsid w:val="00B57910"/>
    <w:rsid w:val="00B952F6"/>
    <w:rsid w:val="00BC093A"/>
    <w:rsid w:val="00BC4ACC"/>
    <w:rsid w:val="00BC4FCC"/>
    <w:rsid w:val="00BD02F8"/>
    <w:rsid w:val="00C217A8"/>
    <w:rsid w:val="00C232B6"/>
    <w:rsid w:val="00C3001C"/>
    <w:rsid w:val="00C4188F"/>
    <w:rsid w:val="00C819A4"/>
    <w:rsid w:val="00C824AE"/>
    <w:rsid w:val="00C84EA8"/>
    <w:rsid w:val="00C92998"/>
    <w:rsid w:val="00CA720A"/>
    <w:rsid w:val="00CC6016"/>
    <w:rsid w:val="00CD5925"/>
    <w:rsid w:val="00CE557A"/>
    <w:rsid w:val="00D031B2"/>
    <w:rsid w:val="00D1410C"/>
    <w:rsid w:val="00D40D16"/>
    <w:rsid w:val="00D548F0"/>
    <w:rsid w:val="00D57F79"/>
    <w:rsid w:val="00D61EE8"/>
    <w:rsid w:val="00D64FAC"/>
    <w:rsid w:val="00D65704"/>
    <w:rsid w:val="00D668F6"/>
    <w:rsid w:val="00D84875"/>
    <w:rsid w:val="00D904F0"/>
    <w:rsid w:val="00D91378"/>
    <w:rsid w:val="00D91B18"/>
    <w:rsid w:val="00DC0747"/>
    <w:rsid w:val="00DC2647"/>
    <w:rsid w:val="00DD1408"/>
    <w:rsid w:val="00DD356D"/>
    <w:rsid w:val="00DD6735"/>
    <w:rsid w:val="00DF136A"/>
    <w:rsid w:val="00E02E73"/>
    <w:rsid w:val="00E0448C"/>
    <w:rsid w:val="00E13525"/>
    <w:rsid w:val="00E16D69"/>
    <w:rsid w:val="00E47250"/>
    <w:rsid w:val="00E61535"/>
    <w:rsid w:val="00E72A01"/>
    <w:rsid w:val="00E84012"/>
    <w:rsid w:val="00E86F2C"/>
    <w:rsid w:val="00E9373C"/>
    <w:rsid w:val="00EA0724"/>
    <w:rsid w:val="00EA0BAA"/>
    <w:rsid w:val="00EA6251"/>
    <w:rsid w:val="00EB6414"/>
    <w:rsid w:val="00EC68AF"/>
    <w:rsid w:val="00EE5747"/>
    <w:rsid w:val="00EF2216"/>
    <w:rsid w:val="00EF3804"/>
    <w:rsid w:val="00EF5E05"/>
    <w:rsid w:val="00F227AF"/>
    <w:rsid w:val="00F27370"/>
    <w:rsid w:val="00F40B00"/>
    <w:rsid w:val="00F5341C"/>
    <w:rsid w:val="00F56954"/>
    <w:rsid w:val="00F91F46"/>
    <w:rsid w:val="00F948AF"/>
    <w:rsid w:val="00FA5A7B"/>
    <w:rsid w:val="00FB11B1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D591DC4"/>
  <w15:docId w15:val="{35524E80-2BB6-437A-B81C-EAB16A0F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A1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1C9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1C9F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C9F"/>
    <w:rPr>
      <w:rFonts w:asciiTheme="minorHAnsi" w:hAnsiTheme="minorHAnsi"/>
      <w:b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GRP.Helpdesk@communitygrant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Templates\Community%20Grants%20Hub%20Templates\Fact%20sheet%20template%20-%20orange%20(Exter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2FFCA95777484E9A77227BB637E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B5E78-E5D7-4CAD-915D-560167B5B7EB}"/>
      </w:docPartPr>
      <w:docPartBody>
        <w:p w:rsidR="00BF504A" w:rsidRDefault="00BF504A">
          <w:pPr>
            <w:pStyle w:val="F62FFCA95777484E9A77227BB637E47A"/>
          </w:pPr>
          <w:r>
            <w:t>[Title]</w:t>
          </w:r>
        </w:p>
      </w:docPartBody>
    </w:docPart>
    <w:docPart>
      <w:docPartPr>
        <w:name w:val="DCBA1F8AD990411295702AD161DCE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E1FAD-026F-4807-9AB6-75C6505A1F39}"/>
      </w:docPartPr>
      <w:docPartBody>
        <w:p w:rsidR="00BF504A" w:rsidRDefault="00BF504A">
          <w:pPr>
            <w:pStyle w:val="DCBA1F8AD990411295702AD161DCEEA1"/>
          </w:pPr>
          <w:r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04A"/>
    <w:rsid w:val="007E5C46"/>
    <w:rsid w:val="00BF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2FFCA95777484E9A77227BB637E47A">
    <w:name w:val="F62FFCA95777484E9A77227BB637E47A"/>
  </w:style>
  <w:style w:type="paragraph" w:customStyle="1" w:styleId="DCBA1F8AD990411295702AD161DCEEA1">
    <w:name w:val="DCBA1F8AD990411295702AD161DCEE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E09C4B-3ABA-4D1D-82D3-38167C713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orange (External)</Template>
  <TotalTime>115</TotalTime>
  <Pages>4</Pages>
  <Words>444</Words>
  <Characters>2093</Characters>
  <Application>Microsoft Office Word</Application>
  <DocSecurity>0</DocSecurity>
  <Lines>54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Searching Staff in the Grant Recipient Portal</vt:lpstr>
    </vt:vector>
  </TitlesOfParts>
  <Company>Community Grants Hub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Searching Staff in the Grant Recipient Portal</dc:title>
  <dc:subject>New search functions making it easier for Organisation Administrators to find staff listed in the Portal.</dc:subject>
  <dc:creator>STEFANOSKI, Sue</dc:creator>
  <cp:keywords> [SEC=OFFICIAL]</cp:keywords>
  <cp:lastModifiedBy>STEFANOSKI, Sue</cp:lastModifiedBy>
  <cp:revision>6</cp:revision>
  <dcterms:created xsi:type="dcterms:W3CDTF">2021-09-23T01:09:00Z</dcterms:created>
  <dcterms:modified xsi:type="dcterms:W3CDTF">2021-10-14T22:03:00Z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B27E78B3D6F046278E4928B6AD3AFD3B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5F7E98CD3C7761E9AE3BDE9B918D02E034CEFD3A</vt:lpwstr>
  </property>
  <property fmtid="{D5CDD505-2E9C-101B-9397-08002B2CF9AE}" pid="11" name="PM_OriginationTimeStamp">
    <vt:lpwstr>2021-10-14T22:02:41Z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010F56489982E6B0E7058383F1F4D261</vt:lpwstr>
  </property>
  <property fmtid="{D5CDD505-2E9C-101B-9397-08002B2CF9AE}" pid="20" name="PM_Hash_Salt">
    <vt:lpwstr>E2734D1DEEDC1CF670C3FE7A989A213C</vt:lpwstr>
  </property>
  <property fmtid="{D5CDD505-2E9C-101B-9397-08002B2CF9AE}" pid="21" name="PM_Hash_SHA1">
    <vt:lpwstr>C373C9AED5054BE95B49E77B9685FB93E5502D87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</Properties>
</file>