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alias w:val="Title"/>
        <w:tag w:val=""/>
        <w:id w:val="686947816"/>
        <w:placeholder>
          <w:docPart w:val="F62FFCA95777484E9A77227BB637E47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248DD294" w14:textId="77777777" w:rsidR="001E3D2B" w:rsidRDefault="00BA0C33" w:rsidP="00944BBB">
          <w:pPr>
            <w:pStyle w:val="Title"/>
          </w:pPr>
          <w:r>
            <w:t>Grant Agreement Contact</w:t>
          </w:r>
          <w:r w:rsidR="003B3DAC">
            <w:t xml:space="preserve">s </w:t>
          </w:r>
          <w:r>
            <w:t>in the Portal</w:t>
          </w:r>
        </w:p>
      </w:sdtContent>
    </w:sdt>
    <w:p w14:paraId="3B494726" w14:textId="3FBF067C" w:rsidR="00F40B00" w:rsidRDefault="003A1086" w:rsidP="00C35B2E">
      <w:pPr>
        <w:pStyle w:val="Subtitle"/>
      </w:pPr>
      <w:sdt>
        <w:sdtPr>
          <w:alias w:val="Subtitle"/>
          <w:tag w:val=""/>
          <w:id w:val="-179897277"/>
          <w:placeholder>
            <w:docPart w:val="DCBA1F8AD990411295702AD161DCEEA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 w:multiLine="1"/>
        </w:sdtPr>
        <w:sdtEndPr/>
        <w:sdtContent>
          <w:r w:rsidR="003B3DAC">
            <w:t xml:space="preserve">Changes to the Staff Details page </w:t>
          </w:r>
          <w:r w:rsidR="00BA0C33">
            <w:t>in the Portal</w:t>
          </w:r>
        </w:sdtContent>
      </w:sdt>
      <w:r>
        <w:t xml:space="preserve"> when</w:t>
      </w:r>
      <w:r w:rsidR="003B3DAC">
        <w:t xml:space="preserve"> adding </w:t>
      </w:r>
      <w:r w:rsidR="00BC2012">
        <w:t xml:space="preserve">or removing a </w:t>
      </w:r>
      <w:r w:rsidR="003B3DAC">
        <w:t>staff member a</w:t>
      </w:r>
      <w:r w:rsidR="00C35B2E">
        <w:t xml:space="preserve">s </w:t>
      </w:r>
      <w:r w:rsidR="00BC2012">
        <w:t xml:space="preserve">a </w:t>
      </w:r>
      <w:r w:rsidR="00C35B2E">
        <w:t xml:space="preserve">contact for </w:t>
      </w:r>
      <w:r w:rsidR="00BC2012">
        <w:t xml:space="preserve">a </w:t>
      </w:r>
      <w:r w:rsidR="00C35B2E">
        <w:t>Grant Agreement</w:t>
      </w:r>
      <w:r w:rsidR="000C57D9">
        <w:t xml:space="preserve">  -  for Organisation Administrators</w:t>
      </w:r>
    </w:p>
    <w:p w14:paraId="721A3184" w14:textId="690E3188" w:rsidR="00F3530F" w:rsidRDefault="00F3530F" w:rsidP="003A1086">
      <w:pPr>
        <w:pStyle w:val="Heading1"/>
      </w:pPr>
      <w:r>
        <w:t>Contacts for Grant Agreement</w:t>
      </w:r>
    </w:p>
    <w:p w14:paraId="71EA9035" w14:textId="3C6DE446" w:rsidR="00F3530F" w:rsidRPr="00405777" w:rsidRDefault="00F3530F" w:rsidP="00F3530F">
      <w:pPr>
        <w:pStyle w:val="BodyText"/>
      </w:pPr>
      <w:r>
        <w:t xml:space="preserve">An Organisation Administrator for the Portal, can Add and Remove a contact to a Grant Activity in the Grant Recipient Portal, either through the </w:t>
      </w:r>
      <w:r w:rsidRPr="00E62DBB">
        <w:rPr>
          <w:b/>
        </w:rPr>
        <w:t>Organisation Profile</w:t>
      </w:r>
      <w:r>
        <w:t xml:space="preserve"> or through the </w:t>
      </w:r>
      <w:r w:rsidRPr="00E62DBB">
        <w:rPr>
          <w:b/>
        </w:rPr>
        <w:t xml:space="preserve">Grant </w:t>
      </w:r>
      <w:r>
        <w:rPr>
          <w:b/>
        </w:rPr>
        <w:t>Agreement</w:t>
      </w:r>
      <w:r>
        <w:t xml:space="preserve"> tile on the home page. </w:t>
      </w:r>
    </w:p>
    <w:p w14:paraId="7C5584A5" w14:textId="77777777" w:rsidR="00E6752E" w:rsidRDefault="00E6752E" w:rsidP="00F3530F">
      <w:pPr>
        <w:pStyle w:val="Heading2"/>
      </w:pPr>
      <w:r>
        <w:t>Organisation – Adding a contact to a Grant Agreement</w:t>
      </w:r>
    </w:p>
    <w:p w14:paraId="6BA31ECB" w14:textId="0944CBBA" w:rsidR="0086341D" w:rsidRDefault="0086341D" w:rsidP="00232A84">
      <w:pPr>
        <w:pStyle w:val="BodyText"/>
      </w:pPr>
      <w:r>
        <w:t xml:space="preserve">To add a staff member as a contact for a Grant Agreement, click on the </w:t>
      </w:r>
      <w:r w:rsidRPr="0086341D">
        <w:rPr>
          <w:b/>
        </w:rPr>
        <w:t>Organisation</w:t>
      </w:r>
      <w:r>
        <w:t xml:space="preserve"> tile on the home page. </w:t>
      </w:r>
    </w:p>
    <w:p w14:paraId="2F48574B" w14:textId="062BF0AB" w:rsidR="004F5F22" w:rsidRDefault="005B538E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5EBC9128" wp14:editId="34290101">
            <wp:extent cx="4947552" cy="3566160"/>
            <wp:effectExtent l="0" t="0" r="571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48" cy="357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63AF" w14:textId="0D468B62" w:rsidR="00174B2A" w:rsidRPr="00F3530F" w:rsidRDefault="004F5F22" w:rsidP="00F3530F">
      <w:pPr>
        <w:pStyle w:val="BodyText"/>
      </w:pPr>
      <w:r w:rsidRPr="00F3530F">
        <w:lastRenderedPageBreak/>
        <w:t xml:space="preserve">Select </w:t>
      </w:r>
      <w:r w:rsidRPr="00F3530F">
        <w:rPr>
          <w:b/>
        </w:rPr>
        <w:t>Staff</w:t>
      </w:r>
      <w:r w:rsidRPr="00F3530F">
        <w:t xml:space="preserve"> from the side menu. </w:t>
      </w:r>
      <w:r w:rsidR="0086341D" w:rsidRPr="00F3530F">
        <w:t xml:space="preserve">Click </w:t>
      </w:r>
      <w:r w:rsidR="0086341D" w:rsidRPr="00F3530F">
        <w:rPr>
          <w:b/>
        </w:rPr>
        <w:t>View</w:t>
      </w:r>
      <w:r w:rsidR="0086341D" w:rsidRPr="00F3530F">
        <w:t xml:space="preserve"> next to the staff member you wish to add as a contact for a Grant Agreement</w:t>
      </w:r>
      <w:r w:rsidR="00174B2A" w:rsidRPr="00F3530F">
        <w:t>.</w:t>
      </w:r>
    </w:p>
    <w:p w14:paraId="3E873CB8" w14:textId="082D6FEB" w:rsidR="00993227" w:rsidRDefault="005B538E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522B4FE7" wp14:editId="588EDBDC">
            <wp:extent cx="6120130" cy="252031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F31C" w14:textId="5D900D00" w:rsidR="00174B2A" w:rsidRDefault="00174B2A" w:rsidP="00232A84">
      <w:pPr>
        <w:pStyle w:val="BodyText"/>
      </w:pPr>
      <w:r>
        <w:t xml:space="preserve">The Staff details page </w:t>
      </w:r>
      <w:r w:rsidR="0086341D">
        <w:t xml:space="preserve">will be displayed. Select the </w:t>
      </w:r>
      <w:r w:rsidR="0086341D" w:rsidRPr="0086341D">
        <w:rPr>
          <w:b/>
        </w:rPr>
        <w:t>Grant Agreement</w:t>
      </w:r>
      <w:r w:rsidR="0086341D">
        <w:t xml:space="preserve"> button</w:t>
      </w:r>
      <w:r>
        <w:t>.</w:t>
      </w:r>
    </w:p>
    <w:p w14:paraId="125A5E67" w14:textId="0E972655" w:rsidR="00174B2A" w:rsidRDefault="005B538E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57A6489F" wp14:editId="139B43CC">
            <wp:extent cx="6120130" cy="3290570"/>
            <wp:effectExtent l="0" t="0" r="0" b="508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68E7" w14:textId="77777777" w:rsidR="003A1086" w:rsidRDefault="003A1086">
      <w:pPr>
        <w:spacing w:after="0" w:line="240" w:lineRule="auto"/>
        <w:rPr>
          <w:rFonts w:asciiTheme="minorHAnsi" w:hAnsiTheme="minorHAnsi" w:cs="Times New Roman"/>
          <w:color w:val="000000" w:themeColor="text1"/>
          <w:sz w:val="22"/>
          <w:szCs w:val="20"/>
        </w:rPr>
      </w:pPr>
      <w:r>
        <w:br w:type="page"/>
      </w:r>
    </w:p>
    <w:p w14:paraId="6395E859" w14:textId="7F32C7AE" w:rsidR="0086341D" w:rsidRDefault="00523B04" w:rsidP="00523B04">
      <w:pPr>
        <w:pStyle w:val="BodyText"/>
      </w:pPr>
      <w:bookmarkStart w:id="0" w:name="_GoBack"/>
      <w:bookmarkEnd w:id="0"/>
      <w:r>
        <w:lastRenderedPageBreak/>
        <w:t xml:space="preserve">Next to the Grant Agreements listed is an </w:t>
      </w:r>
      <w:r w:rsidRPr="00F3530F">
        <w:rPr>
          <w:b/>
        </w:rPr>
        <w:t>Action</w:t>
      </w:r>
      <w:r w:rsidR="008C298E" w:rsidRPr="00F3530F">
        <w:rPr>
          <w:b/>
        </w:rPr>
        <w:t>s</w:t>
      </w:r>
      <w:r>
        <w:t xml:space="preserve"> button that provide</w:t>
      </w:r>
      <w:r w:rsidR="00BC2012">
        <w:t>s</w:t>
      </w:r>
      <w:r>
        <w:t xml:space="preserve"> you with the options to </w:t>
      </w:r>
      <w:r w:rsidR="0086341D" w:rsidRPr="0086341D">
        <w:rPr>
          <w:b/>
        </w:rPr>
        <w:t>Assign as a contact</w:t>
      </w:r>
      <w:r w:rsidR="0086341D">
        <w:t xml:space="preserve"> </w:t>
      </w:r>
      <w:r w:rsidR="00BC2012">
        <w:t xml:space="preserve"> or </w:t>
      </w:r>
      <w:r w:rsidR="0086341D" w:rsidRPr="0086341D">
        <w:rPr>
          <w:b/>
        </w:rPr>
        <w:t>Assign as a Primary Contact</w:t>
      </w:r>
      <w:r w:rsidR="0086341D">
        <w:t>.</w:t>
      </w:r>
    </w:p>
    <w:p w14:paraId="6614D09C" w14:textId="412311B0" w:rsidR="0026426C" w:rsidRDefault="005B538E" w:rsidP="00523B04">
      <w:pPr>
        <w:pStyle w:val="BodyText"/>
      </w:pPr>
      <w:r>
        <w:rPr>
          <w:noProof/>
          <w:lang w:eastAsia="en-AU"/>
        </w:rPr>
        <w:drawing>
          <wp:inline distT="0" distB="0" distL="0" distR="0" wp14:anchorId="796A6546" wp14:editId="4BE85F91">
            <wp:extent cx="6120130" cy="314452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293D" w14:textId="64ACC44B" w:rsidR="00523B04" w:rsidRDefault="00DF6B9B" w:rsidP="00523B04">
      <w:pPr>
        <w:pStyle w:val="BodyText"/>
      </w:pPr>
      <w:r>
        <w:t xml:space="preserve">When you select </w:t>
      </w:r>
      <w:r w:rsidR="00F624C3">
        <w:t>the</w:t>
      </w:r>
      <w:r>
        <w:t xml:space="preserve"> </w:t>
      </w:r>
      <w:r w:rsidRPr="00F624C3">
        <w:rPr>
          <w:b/>
        </w:rPr>
        <w:t>A</w:t>
      </w:r>
      <w:r w:rsidR="00523B04" w:rsidRPr="00F624C3">
        <w:rPr>
          <w:b/>
        </w:rPr>
        <w:t>ssign as the primary contact</w:t>
      </w:r>
      <w:r w:rsidR="00523B04">
        <w:t xml:space="preserve"> a confirmation message will be displayed asking you to confirm the change</w:t>
      </w:r>
      <w:r w:rsidR="00F624C3">
        <w:t xml:space="preserve"> by selecting </w:t>
      </w:r>
      <w:r w:rsidR="00F624C3" w:rsidRPr="00F624C3">
        <w:rPr>
          <w:b/>
        </w:rPr>
        <w:t>Continue</w:t>
      </w:r>
      <w:r w:rsidR="00523B04">
        <w:t>.</w:t>
      </w:r>
    </w:p>
    <w:p w14:paraId="5BB2BC8F" w14:textId="422B20BE" w:rsidR="00523B04" w:rsidRDefault="005B538E" w:rsidP="00523B04">
      <w:pPr>
        <w:pStyle w:val="BodyText"/>
      </w:pPr>
      <w:r>
        <w:rPr>
          <w:noProof/>
          <w:lang w:eastAsia="en-AU"/>
        </w:rPr>
        <w:drawing>
          <wp:inline distT="0" distB="0" distL="0" distR="0" wp14:anchorId="0B93F005" wp14:editId="456B9EDF">
            <wp:extent cx="2994920" cy="1935648"/>
            <wp:effectExtent l="0" t="0" r="0" b="762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7993" w14:textId="5105360A" w:rsidR="0086341D" w:rsidRDefault="00E6752E" w:rsidP="00F3530F">
      <w:pPr>
        <w:pStyle w:val="Heading2"/>
      </w:pPr>
      <w:r>
        <w:t xml:space="preserve">Organisation - </w:t>
      </w:r>
      <w:r w:rsidR="0086341D">
        <w:t>Remov</w:t>
      </w:r>
      <w:r w:rsidR="00BC2012">
        <w:t>ing</w:t>
      </w:r>
      <w:r w:rsidR="0086341D">
        <w:t xml:space="preserve"> a Contact from a Grant Agreement</w:t>
      </w:r>
    </w:p>
    <w:p w14:paraId="05E913D1" w14:textId="6E20DD5D" w:rsidR="0086341D" w:rsidRDefault="0086341D" w:rsidP="00523B04">
      <w:pPr>
        <w:pStyle w:val="BodyText"/>
      </w:pPr>
      <w:r>
        <w:t xml:space="preserve">To remove a staff member as a contact for a Grant Agreement, go back to the </w:t>
      </w:r>
      <w:r w:rsidRPr="0086341D">
        <w:rPr>
          <w:b/>
        </w:rPr>
        <w:t>Staff</w:t>
      </w:r>
      <w:r>
        <w:t xml:space="preserve"> page and go to the </w:t>
      </w:r>
      <w:r w:rsidRPr="0086341D">
        <w:rPr>
          <w:b/>
        </w:rPr>
        <w:t>Grant Agreement</w:t>
      </w:r>
      <w:r>
        <w:t xml:space="preserve"> section. Click on the </w:t>
      </w:r>
      <w:r w:rsidRPr="0086341D">
        <w:rPr>
          <w:b/>
        </w:rPr>
        <w:t>Action</w:t>
      </w:r>
      <w:r w:rsidR="00BC2012">
        <w:rPr>
          <w:b/>
        </w:rPr>
        <w:t>s</w:t>
      </w:r>
      <w:r>
        <w:t xml:space="preserve"> button next to the Grant Agreement you wish to remove the staff member as a contact and select </w:t>
      </w:r>
      <w:r w:rsidRPr="0086341D">
        <w:rPr>
          <w:b/>
        </w:rPr>
        <w:t>Remove contact from Agreement</w:t>
      </w:r>
      <w:r>
        <w:t xml:space="preserve">. </w:t>
      </w:r>
    </w:p>
    <w:p w14:paraId="0D0BC5E7" w14:textId="69EA7EB4" w:rsidR="0086341D" w:rsidRDefault="005B538E" w:rsidP="00523B04">
      <w:pPr>
        <w:pStyle w:val="BodyText"/>
      </w:pPr>
      <w:r>
        <w:rPr>
          <w:noProof/>
          <w:lang w:eastAsia="en-AU"/>
        </w:rPr>
        <w:lastRenderedPageBreak/>
        <w:drawing>
          <wp:inline distT="0" distB="0" distL="0" distR="0" wp14:anchorId="640BAD9C" wp14:editId="5037F93B">
            <wp:extent cx="6120130" cy="331978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9C9C" w14:textId="5DF447D6" w:rsidR="00E6752E" w:rsidRDefault="00E6752E" w:rsidP="00F3530F">
      <w:pPr>
        <w:pStyle w:val="Heading2"/>
      </w:pPr>
      <w:r>
        <w:t xml:space="preserve">Grant Agreement – </w:t>
      </w:r>
      <w:r w:rsidR="00BC2012">
        <w:t>A</w:t>
      </w:r>
      <w:r>
        <w:t>dd</w:t>
      </w:r>
      <w:r w:rsidR="00BC2012">
        <w:t>ing</w:t>
      </w:r>
      <w:r>
        <w:t xml:space="preserve"> a contact</w:t>
      </w:r>
    </w:p>
    <w:p w14:paraId="67D036DC" w14:textId="3C002F20" w:rsidR="00E6752E" w:rsidRDefault="00E6752E" w:rsidP="00523B04">
      <w:pPr>
        <w:pStyle w:val="BodyText"/>
      </w:pPr>
      <w:r>
        <w:t>Click on the Grant Agreement tile on the Home page.</w:t>
      </w:r>
    </w:p>
    <w:p w14:paraId="79179FAE" w14:textId="3D0E70DF" w:rsidR="00E6752E" w:rsidRDefault="00BB1CC7" w:rsidP="00523B04">
      <w:pPr>
        <w:pStyle w:val="BodyText"/>
      </w:pPr>
      <w:r>
        <w:rPr>
          <w:noProof/>
          <w:lang w:eastAsia="en-AU"/>
        </w:rPr>
        <w:drawing>
          <wp:inline distT="0" distB="0" distL="0" distR="0" wp14:anchorId="6E0CE94F" wp14:editId="60900E35">
            <wp:extent cx="5151120" cy="370701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6030" cy="371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B7C2" w14:textId="089D3747" w:rsidR="00E6752E" w:rsidRDefault="00E6752E" w:rsidP="00523B04">
      <w:pPr>
        <w:pStyle w:val="BodyText"/>
      </w:pPr>
      <w:r>
        <w:lastRenderedPageBreak/>
        <w:t xml:space="preserve">A list of Grant Agreements for your organisation will be displayed. Click on the </w:t>
      </w:r>
      <w:r w:rsidRPr="00E6752E">
        <w:rPr>
          <w:b/>
        </w:rPr>
        <w:t>View</w:t>
      </w:r>
      <w:r>
        <w:t xml:space="preserve"> button of the Grant Agreement you wish to add the contact. </w:t>
      </w:r>
    </w:p>
    <w:p w14:paraId="02368DF5" w14:textId="500353F1" w:rsidR="00E6752E" w:rsidRDefault="00BB1CC7" w:rsidP="00523B04">
      <w:pPr>
        <w:pStyle w:val="BodyText"/>
      </w:pPr>
      <w:r>
        <w:rPr>
          <w:noProof/>
          <w:lang w:eastAsia="en-AU"/>
        </w:rPr>
        <w:drawing>
          <wp:inline distT="0" distB="0" distL="0" distR="0" wp14:anchorId="2AB81A0C" wp14:editId="72F16EE1">
            <wp:extent cx="6120130" cy="269494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CF9A" w14:textId="3A88A2E2" w:rsidR="00BB1CC7" w:rsidRDefault="00BB1CC7" w:rsidP="00523B04">
      <w:pPr>
        <w:pStyle w:val="BodyText"/>
      </w:pPr>
      <w:r>
        <w:t xml:space="preserve">The </w:t>
      </w:r>
      <w:r w:rsidRPr="00BB1CC7">
        <w:rPr>
          <w:b/>
        </w:rPr>
        <w:t>Agreement details</w:t>
      </w:r>
      <w:r>
        <w:t xml:space="preserve"> page will be displayed. Click on Contacts in the sub menu, then click on the Add another contact button. </w:t>
      </w:r>
    </w:p>
    <w:p w14:paraId="035535B6" w14:textId="71DFB866" w:rsidR="00BB1CC7" w:rsidRDefault="00BB1CC7" w:rsidP="00523B04">
      <w:pPr>
        <w:pStyle w:val="BodyText"/>
      </w:pPr>
      <w:r>
        <w:rPr>
          <w:noProof/>
          <w:lang w:eastAsia="en-AU"/>
        </w:rPr>
        <w:drawing>
          <wp:inline distT="0" distB="0" distL="0" distR="0" wp14:anchorId="2EB2271A" wp14:editId="6CB0F290">
            <wp:extent cx="6120130" cy="2455545"/>
            <wp:effectExtent l="0" t="0" r="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90FC6" w14:textId="296EB603" w:rsidR="004F5F22" w:rsidRDefault="004F5F22" w:rsidP="00523B04">
      <w:pPr>
        <w:pStyle w:val="BodyText"/>
      </w:pPr>
      <w:r>
        <w:t xml:space="preserve">A list of staff for the organisation will be displayed. Click on the </w:t>
      </w:r>
      <w:r w:rsidRPr="004F5F22">
        <w:rPr>
          <w:b/>
        </w:rPr>
        <w:t>box</w:t>
      </w:r>
      <w:r>
        <w:t xml:space="preserve"> next to the staff member(s) you wish to add as a contact for the Grant Agreement and then click on the </w:t>
      </w:r>
      <w:r w:rsidRPr="004F5F22">
        <w:rPr>
          <w:b/>
        </w:rPr>
        <w:t>Confirm selection</w:t>
      </w:r>
      <w:r>
        <w:t xml:space="preserve"> button. Your contact has now been added to the Grant Agreement. </w:t>
      </w:r>
    </w:p>
    <w:p w14:paraId="325FACB2" w14:textId="4BF2A491" w:rsidR="004F5F22" w:rsidRDefault="00BB1CC7" w:rsidP="00523B04">
      <w:pPr>
        <w:pStyle w:val="BodyText"/>
      </w:pPr>
      <w:r>
        <w:rPr>
          <w:noProof/>
          <w:lang w:eastAsia="en-AU"/>
        </w:rPr>
        <w:lastRenderedPageBreak/>
        <w:drawing>
          <wp:inline distT="0" distB="0" distL="0" distR="0" wp14:anchorId="76658B4E" wp14:editId="0F3EF803">
            <wp:extent cx="6120130" cy="2642870"/>
            <wp:effectExtent l="0" t="0" r="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3268" w14:textId="61012DF8" w:rsidR="00BB1CC7" w:rsidRDefault="00BB1CC7" w:rsidP="00523B04">
      <w:pPr>
        <w:pStyle w:val="BodyText"/>
      </w:pPr>
      <w:r>
        <w:t>A message will be displayed advising the contact was successfully added to the Grant Agreement.</w:t>
      </w:r>
    </w:p>
    <w:p w14:paraId="6B6CE022" w14:textId="5B4D0273" w:rsidR="004F5F22" w:rsidRDefault="004F5F22" w:rsidP="00F3530F">
      <w:pPr>
        <w:pStyle w:val="Heading2"/>
      </w:pPr>
      <w:r>
        <w:t xml:space="preserve">Grant Agreement – </w:t>
      </w:r>
      <w:r w:rsidR="00BC2012">
        <w:t>R</w:t>
      </w:r>
      <w:r>
        <w:t>emov</w:t>
      </w:r>
      <w:r w:rsidR="00BC2012">
        <w:t>ing</w:t>
      </w:r>
      <w:r>
        <w:t xml:space="preserve"> a contact</w:t>
      </w:r>
    </w:p>
    <w:p w14:paraId="37A6ED0C" w14:textId="2481B832" w:rsidR="00E6752E" w:rsidRDefault="004F5F22" w:rsidP="00523B04">
      <w:pPr>
        <w:pStyle w:val="BodyText"/>
      </w:pPr>
      <w:r>
        <w:t xml:space="preserve">You can also remove a contact from the </w:t>
      </w:r>
      <w:r w:rsidRPr="004F5F22">
        <w:rPr>
          <w:b/>
        </w:rPr>
        <w:t>Grant Agreement</w:t>
      </w:r>
      <w:r>
        <w:t xml:space="preserve">, </w:t>
      </w:r>
      <w:r w:rsidRPr="004F5F22">
        <w:rPr>
          <w:b/>
        </w:rPr>
        <w:t>Contact</w:t>
      </w:r>
      <w:r>
        <w:t xml:space="preserve"> screen by selecting the </w:t>
      </w:r>
      <w:r w:rsidRPr="004F5F22">
        <w:rPr>
          <w:b/>
        </w:rPr>
        <w:t>Action</w:t>
      </w:r>
      <w:r w:rsidR="00BC2012">
        <w:rPr>
          <w:b/>
        </w:rPr>
        <w:t>s</w:t>
      </w:r>
      <w:r>
        <w:t xml:space="preserve"> box next to the contact and selecting </w:t>
      </w:r>
      <w:r w:rsidRPr="004F5F22">
        <w:rPr>
          <w:b/>
        </w:rPr>
        <w:t>Remove contact from Agreement</w:t>
      </w:r>
      <w:r>
        <w:t>.</w:t>
      </w:r>
    </w:p>
    <w:p w14:paraId="53A0EFE3" w14:textId="7E3F70B8" w:rsidR="004F5F22" w:rsidRDefault="005B538E" w:rsidP="00523B04">
      <w:pPr>
        <w:pStyle w:val="BodyText"/>
      </w:pPr>
      <w:r>
        <w:rPr>
          <w:noProof/>
          <w:lang w:eastAsia="en-AU"/>
        </w:rPr>
        <w:drawing>
          <wp:inline distT="0" distB="0" distL="0" distR="0" wp14:anchorId="04093F1F" wp14:editId="3358FBF8">
            <wp:extent cx="6120130" cy="285813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302A" w14:textId="799D7CE2" w:rsidR="005B538E" w:rsidRDefault="005B538E" w:rsidP="00523B04">
      <w:pPr>
        <w:pStyle w:val="BodyText"/>
      </w:pPr>
      <w:r>
        <w:t xml:space="preserve">The message box below will be displayed. Click on the </w:t>
      </w:r>
      <w:r w:rsidRPr="005B538E">
        <w:rPr>
          <w:b/>
        </w:rPr>
        <w:t>Yes remove as Agreement contact</w:t>
      </w:r>
      <w:r>
        <w:t>.</w:t>
      </w:r>
    </w:p>
    <w:p w14:paraId="37459993" w14:textId="613C75E3" w:rsidR="005B538E" w:rsidRDefault="005B538E" w:rsidP="00523B04">
      <w:pPr>
        <w:pStyle w:val="BodyText"/>
      </w:pPr>
      <w:r>
        <w:rPr>
          <w:noProof/>
          <w:lang w:eastAsia="en-AU"/>
        </w:rPr>
        <w:lastRenderedPageBreak/>
        <w:drawing>
          <wp:inline distT="0" distB="0" distL="0" distR="0" wp14:anchorId="67837063" wp14:editId="387B6786">
            <wp:extent cx="4107536" cy="1531753"/>
            <wp:effectExtent l="0" t="0" r="762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85E7" w14:textId="77777777" w:rsidR="00D61EE8" w:rsidRPr="003A1086" w:rsidRDefault="00601008" w:rsidP="003A1086">
      <w:pPr>
        <w:pStyle w:val="Heading1"/>
      </w:pPr>
      <w:r w:rsidRPr="003A1086">
        <w:t>Need assistance</w:t>
      </w:r>
    </w:p>
    <w:p w14:paraId="354EB53D" w14:textId="77777777" w:rsidR="00601008" w:rsidRDefault="00601008" w:rsidP="00232A84">
      <w:pPr>
        <w:pStyle w:val="BodyText"/>
      </w:pPr>
      <w:r>
        <w:t xml:space="preserve">If you require assistance in using the Grant Recipient Portal contact the Grant Recipient Portal Helpdesk at </w:t>
      </w:r>
      <w:hyperlink r:id="rId21" w:history="1">
        <w:r w:rsidRPr="00A3647B">
          <w:rPr>
            <w:rStyle w:val="Hyperlink"/>
          </w:rPr>
          <w:t>GRP.Helpdesk@communitygrants.gov.au</w:t>
        </w:r>
      </w:hyperlink>
      <w:r>
        <w:t xml:space="preserve"> or on 1800 020 230 (option 5).</w:t>
      </w:r>
    </w:p>
    <w:p w14:paraId="278BBDE1" w14:textId="77777777" w:rsidR="00601008" w:rsidRPr="00232A84" w:rsidRDefault="00601008" w:rsidP="00232A84">
      <w:pPr>
        <w:pStyle w:val="BodyText"/>
      </w:pPr>
    </w:p>
    <w:sectPr w:rsidR="00601008" w:rsidRPr="00232A84" w:rsidSect="00D91B18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31E586" w14:textId="77777777" w:rsidR="000E1F09" w:rsidRDefault="000E1F09" w:rsidP="00772718">
      <w:pPr>
        <w:spacing w:line="240" w:lineRule="auto"/>
      </w:pPr>
      <w:r>
        <w:separator/>
      </w:r>
    </w:p>
  </w:endnote>
  <w:endnote w:type="continuationSeparator" w:id="0">
    <w:p w14:paraId="5D501282" w14:textId="77777777" w:rsidR="000E1F09" w:rsidRDefault="000E1F09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15169" w14:textId="72687D3C" w:rsidR="00A14495" w:rsidRDefault="00E1352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3A1086">
      <w:rPr>
        <w:noProof/>
      </w:rPr>
      <w:t>7</w:t>
    </w:r>
    <w:r>
      <w:fldChar w:fldCharType="end"/>
    </w:r>
    <w:r>
      <w:t xml:space="preserve">  </w:t>
    </w:r>
    <w:r w:rsidRPr="00A454BF">
      <w:t>| 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58E6E3E7" wp14:editId="2CC1FE6B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A71EC6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2E3C6" w14:textId="6D753509" w:rsidR="00D91B18" w:rsidRDefault="00D91B1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3A1086">
      <w:rPr>
        <w:noProof/>
      </w:rPr>
      <w:t>1</w:t>
    </w:r>
    <w:r>
      <w:fldChar w:fldCharType="end"/>
    </w:r>
    <w:r>
      <w:t xml:space="preserve">  </w:t>
    </w:r>
    <w:r w:rsidRPr="00A454BF">
      <w:t>|  Community Grants Hub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C8D31" w14:textId="77777777" w:rsidR="000E1F09" w:rsidRDefault="000E1F09" w:rsidP="00772718">
      <w:pPr>
        <w:spacing w:line="240" w:lineRule="auto"/>
      </w:pPr>
      <w:r>
        <w:separator/>
      </w:r>
    </w:p>
  </w:footnote>
  <w:footnote w:type="continuationSeparator" w:id="0">
    <w:p w14:paraId="115045A1" w14:textId="77777777" w:rsidR="000E1F09" w:rsidRDefault="000E1F09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62891" w14:textId="77777777" w:rsidR="00A14495" w:rsidRDefault="00C4188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26A7906F" wp14:editId="055CB8C3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3435DB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5128BA6D" wp14:editId="2284BA2C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78" name="Picture 78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C535C" w14:textId="77777777" w:rsidR="00D91B18" w:rsidRDefault="0023277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294A1F1F" wp14:editId="1B98B058">
          <wp:simplePos x="0" y="0"/>
          <wp:positionH relativeFrom="page">
            <wp:posOffset>4012565</wp:posOffset>
          </wp:positionH>
          <wp:positionV relativeFrom="page">
            <wp:posOffset>646430</wp:posOffset>
          </wp:positionV>
          <wp:extent cx="7559675" cy="647700"/>
          <wp:effectExtent l="0" t="0" r="3175" b="0"/>
          <wp:wrapNone/>
          <wp:docPr id="3" name="Picture 3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4BB1EFC4" wp14:editId="04481D34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06EB4C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cc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LxvVxz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5D95160D" wp14:editId="3B7BD979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16" name="Straight Connector 16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2454F6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952CE40" wp14:editId="18BF382E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27" name="Straight Connector 27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F65824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12E76E1C"/>
    <w:multiLevelType w:val="multilevel"/>
    <w:tmpl w:val="CE5414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FA3476C"/>
    <w:multiLevelType w:val="hybridMultilevel"/>
    <w:tmpl w:val="82603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41FAA"/>
    <w:multiLevelType w:val="multilevel"/>
    <w:tmpl w:val="0A8C00B8"/>
    <w:lvl w:ilvl="0">
      <w:start w:val="1"/>
      <w:numFmt w:val="decimal"/>
      <w:pStyle w:val="numbered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6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82B162A"/>
    <w:multiLevelType w:val="hybridMultilevel"/>
    <w:tmpl w:val="DB063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A84"/>
    <w:rsid w:val="00000555"/>
    <w:rsid w:val="00000A51"/>
    <w:rsid w:val="00004A79"/>
    <w:rsid w:val="00007DE9"/>
    <w:rsid w:val="00015AE4"/>
    <w:rsid w:val="0003018E"/>
    <w:rsid w:val="00033BC3"/>
    <w:rsid w:val="00037ED2"/>
    <w:rsid w:val="0004283A"/>
    <w:rsid w:val="00044E09"/>
    <w:rsid w:val="0004784D"/>
    <w:rsid w:val="00053A00"/>
    <w:rsid w:val="000873DA"/>
    <w:rsid w:val="000A03A9"/>
    <w:rsid w:val="000B6C00"/>
    <w:rsid w:val="000C1F06"/>
    <w:rsid w:val="000C57D9"/>
    <w:rsid w:val="000E1F09"/>
    <w:rsid w:val="000F1DD1"/>
    <w:rsid w:val="000F28B8"/>
    <w:rsid w:val="000F3766"/>
    <w:rsid w:val="00106FC4"/>
    <w:rsid w:val="00111F0C"/>
    <w:rsid w:val="00145E2D"/>
    <w:rsid w:val="0016612C"/>
    <w:rsid w:val="00174B2A"/>
    <w:rsid w:val="001763D4"/>
    <w:rsid w:val="00181433"/>
    <w:rsid w:val="001834DD"/>
    <w:rsid w:val="001C53CE"/>
    <w:rsid w:val="001C5D96"/>
    <w:rsid w:val="001D341B"/>
    <w:rsid w:val="001E3D2B"/>
    <w:rsid w:val="001E66CE"/>
    <w:rsid w:val="00221DC2"/>
    <w:rsid w:val="00232770"/>
    <w:rsid w:val="00232A84"/>
    <w:rsid w:val="00244B48"/>
    <w:rsid w:val="002573D5"/>
    <w:rsid w:val="0026426C"/>
    <w:rsid w:val="00264E26"/>
    <w:rsid w:val="00276104"/>
    <w:rsid w:val="00280E74"/>
    <w:rsid w:val="0028510C"/>
    <w:rsid w:val="002A41E1"/>
    <w:rsid w:val="002B6574"/>
    <w:rsid w:val="002C1885"/>
    <w:rsid w:val="002D4D48"/>
    <w:rsid w:val="002E21D2"/>
    <w:rsid w:val="002E5F17"/>
    <w:rsid w:val="002F7D3C"/>
    <w:rsid w:val="00305720"/>
    <w:rsid w:val="003131AB"/>
    <w:rsid w:val="003217BE"/>
    <w:rsid w:val="0039065F"/>
    <w:rsid w:val="003A1086"/>
    <w:rsid w:val="003B3DAC"/>
    <w:rsid w:val="003D0647"/>
    <w:rsid w:val="003D1265"/>
    <w:rsid w:val="003D3B1D"/>
    <w:rsid w:val="003D3D25"/>
    <w:rsid w:val="003D5DBE"/>
    <w:rsid w:val="00404841"/>
    <w:rsid w:val="00412059"/>
    <w:rsid w:val="00425615"/>
    <w:rsid w:val="00425633"/>
    <w:rsid w:val="00431876"/>
    <w:rsid w:val="00441E79"/>
    <w:rsid w:val="0044487B"/>
    <w:rsid w:val="00450486"/>
    <w:rsid w:val="004709E9"/>
    <w:rsid w:val="00483A58"/>
    <w:rsid w:val="004B5F40"/>
    <w:rsid w:val="004C7D16"/>
    <w:rsid w:val="004D700E"/>
    <w:rsid w:val="004D7F17"/>
    <w:rsid w:val="004E0670"/>
    <w:rsid w:val="004E7F37"/>
    <w:rsid w:val="004F31BA"/>
    <w:rsid w:val="004F5F22"/>
    <w:rsid w:val="0051299F"/>
    <w:rsid w:val="00523B04"/>
    <w:rsid w:val="00526B85"/>
    <w:rsid w:val="005306A1"/>
    <w:rsid w:val="00584D7D"/>
    <w:rsid w:val="0059000C"/>
    <w:rsid w:val="005A02A1"/>
    <w:rsid w:val="005B538E"/>
    <w:rsid w:val="005D7A24"/>
    <w:rsid w:val="00601008"/>
    <w:rsid w:val="006039F2"/>
    <w:rsid w:val="00616EBA"/>
    <w:rsid w:val="00632C08"/>
    <w:rsid w:val="00654C42"/>
    <w:rsid w:val="0067074A"/>
    <w:rsid w:val="006718CA"/>
    <w:rsid w:val="00672994"/>
    <w:rsid w:val="006C073B"/>
    <w:rsid w:val="006C15C5"/>
    <w:rsid w:val="006D3DAD"/>
    <w:rsid w:val="006F7B19"/>
    <w:rsid w:val="00736A76"/>
    <w:rsid w:val="0074123E"/>
    <w:rsid w:val="00752C6B"/>
    <w:rsid w:val="00760CE6"/>
    <w:rsid w:val="007719C9"/>
    <w:rsid w:val="00772718"/>
    <w:rsid w:val="007D30A8"/>
    <w:rsid w:val="007D355C"/>
    <w:rsid w:val="007E2618"/>
    <w:rsid w:val="00814FB1"/>
    <w:rsid w:val="00820F20"/>
    <w:rsid w:val="0082528A"/>
    <w:rsid w:val="00825754"/>
    <w:rsid w:val="00835210"/>
    <w:rsid w:val="00844C2D"/>
    <w:rsid w:val="0086341D"/>
    <w:rsid w:val="0087438E"/>
    <w:rsid w:val="00882C9F"/>
    <w:rsid w:val="00884668"/>
    <w:rsid w:val="008B2B46"/>
    <w:rsid w:val="008C298E"/>
    <w:rsid w:val="008E05BC"/>
    <w:rsid w:val="008F291E"/>
    <w:rsid w:val="008F3CCF"/>
    <w:rsid w:val="008F783B"/>
    <w:rsid w:val="009041A2"/>
    <w:rsid w:val="00916C81"/>
    <w:rsid w:val="00921840"/>
    <w:rsid w:val="00932C87"/>
    <w:rsid w:val="009331B4"/>
    <w:rsid w:val="009345F1"/>
    <w:rsid w:val="00944BBB"/>
    <w:rsid w:val="009547B6"/>
    <w:rsid w:val="00961072"/>
    <w:rsid w:val="00993227"/>
    <w:rsid w:val="009C5E60"/>
    <w:rsid w:val="009E3A9C"/>
    <w:rsid w:val="009E750F"/>
    <w:rsid w:val="00A04D96"/>
    <w:rsid w:val="00A0629B"/>
    <w:rsid w:val="00A14495"/>
    <w:rsid w:val="00A16BE1"/>
    <w:rsid w:val="00A454BF"/>
    <w:rsid w:val="00A52E3A"/>
    <w:rsid w:val="00A814CB"/>
    <w:rsid w:val="00A90D1B"/>
    <w:rsid w:val="00AF55F8"/>
    <w:rsid w:val="00B10ABA"/>
    <w:rsid w:val="00B420D4"/>
    <w:rsid w:val="00B57910"/>
    <w:rsid w:val="00B938E9"/>
    <w:rsid w:val="00B952F6"/>
    <w:rsid w:val="00BA0C33"/>
    <w:rsid w:val="00BB1CC7"/>
    <w:rsid w:val="00BC093A"/>
    <w:rsid w:val="00BC2012"/>
    <w:rsid w:val="00BC4ACC"/>
    <w:rsid w:val="00BC4FCC"/>
    <w:rsid w:val="00BD02F8"/>
    <w:rsid w:val="00C217A8"/>
    <w:rsid w:val="00C35B2E"/>
    <w:rsid w:val="00C4188F"/>
    <w:rsid w:val="00C816C6"/>
    <w:rsid w:val="00C819A4"/>
    <w:rsid w:val="00C824AE"/>
    <w:rsid w:val="00C84EA8"/>
    <w:rsid w:val="00C92998"/>
    <w:rsid w:val="00CA720A"/>
    <w:rsid w:val="00CC6016"/>
    <w:rsid w:val="00CD5925"/>
    <w:rsid w:val="00CE557A"/>
    <w:rsid w:val="00D031B2"/>
    <w:rsid w:val="00D1410C"/>
    <w:rsid w:val="00D40D16"/>
    <w:rsid w:val="00D548F0"/>
    <w:rsid w:val="00D57F79"/>
    <w:rsid w:val="00D61EE8"/>
    <w:rsid w:val="00D64FAC"/>
    <w:rsid w:val="00D65704"/>
    <w:rsid w:val="00D668F6"/>
    <w:rsid w:val="00D84875"/>
    <w:rsid w:val="00D904F0"/>
    <w:rsid w:val="00D91378"/>
    <w:rsid w:val="00D91B18"/>
    <w:rsid w:val="00DC0747"/>
    <w:rsid w:val="00DC2647"/>
    <w:rsid w:val="00DC549A"/>
    <w:rsid w:val="00DD1408"/>
    <w:rsid w:val="00DD356D"/>
    <w:rsid w:val="00DD6735"/>
    <w:rsid w:val="00DF136A"/>
    <w:rsid w:val="00DF6B9B"/>
    <w:rsid w:val="00E02E73"/>
    <w:rsid w:val="00E0448C"/>
    <w:rsid w:val="00E13525"/>
    <w:rsid w:val="00E47250"/>
    <w:rsid w:val="00E61535"/>
    <w:rsid w:val="00E6752E"/>
    <w:rsid w:val="00E84012"/>
    <w:rsid w:val="00E9373C"/>
    <w:rsid w:val="00EA0724"/>
    <w:rsid w:val="00EA0BAA"/>
    <w:rsid w:val="00EA6251"/>
    <w:rsid w:val="00EB6414"/>
    <w:rsid w:val="00EE5747"/>
    <w:rsid w:val="00EF2216"/>
    <w:rsid w:val="00EF3804"/>
    <w:rsid w:val="00EF5E05"/>
    <w:rsid w:val="00F227AF"/>
    <w:rsid w:val="00F27370"/>
    <w:rsid w:val="00F3530F"/>
    <w:rsid w:val="00F40B00"/>
    <w:rsid w:val="00F446CB"/>
    <w:rsid w:val="00F5341C"/>
    <w:rsid w:val="00F56954"/>
    <w:rsid w:val="00F624C3"/>
    <w:rsid w:val="00F91F46"/>
    <w:rsid w:val="00F948AF"/>
    <w:rsid w:val="00FA5A7B"/>
    <w:rsid w:val="00FA5E41"/>
    <w:rsid w:val="00FB11B1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FEC08B1"/>
  <w15:docId w15:val="{35524E80-2BB6-437A-B81C-EAB16A0F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87B"/>
    <w:pPr>
      <w:spacing w:after="200" w:line="276" w:lineRule="auto"/>
    </w:pPr>
    <w:rPr>
      <w:rFonts w:ascii="Calibri" w:hAnsi="Calibri" w:cstheme="minorBidi"/>
      <w:szCs w:val="22"/>
    </w:rPr>
  </w:style>
  <w:style w:type="paragraph" w:styleId="Heading1">
    <w:name w:val="heading 1"/>
    <w:next w:val="BodyText"/>
    <w:link w:val="Heading1Char"/>
    <w:uiPriority w:val="4"/>
    <w:qFormat/>
    <w:rsid w:val="003A1086"/>
    <w:pPr>
      <w:keepNext/>
      <w:keepLines/>
      <w:spacing w:before="24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3A1086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paragraph" w:customStyle="1" w:styleId="numbered">
    <w:name w:val="numbered"/>
    <w:basedOn w:val="ListParagraph"/>
    <w:qFormat/>
    <w:rsid w:val="0044487B"/>
    <w:pPr>
      <w:keepNext/>
      <w:widowControl w:val="0"/>
      <w:numPr>
        <w:numId w:val="8"/>
      </w:numPr>
      <w:tabs>
        <w:tab w:val="num" w:pos="360"/>
      </w:tabs>
      <w:spacing w:after="240"/>
      <w:ind w:left="720" w:firstLine="0"/>
      <w:contextualSpacing w:val="0"/>
    </w:pPr>
  </w:style>
  <w:style w:type="paragraph" w:styleId="ListParagraph">
    <w:name w:val="List Paragraph"/>
    <w:basedOn w:val="Normal"/>
    <w:uiPriority w:val="99"/>
    <w:qFormat/>
    <w:rsid w:val="0044487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642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26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426C"/>
    <w:rPr>
      <w:rFonts w:ascii="Calibri" w:hAnsi="Calibr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2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26C"/>
    <w:rPr>
      <w:rFonts w:ascii="Calibri" w:hAnsi="Calibr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mailto:GRP.Helpdesk@communitygrants.gov.a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Community%20Grants%20Hub%20Templates\Fact%20sheet%20template%20-%20orange%20(Exter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2FFCA95777484E9A77227BB637E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B5E78-E5D7-4CAD-915D-560167B5B7EB}"/>
      </w:docPartPr>
      <w:docPartBody>
        <w:p w:rsidR="006140A5" w:rsidRDefault="006140A5">
          <w:pPr>
            <w:pStyle w:val="F62FFCA95777484E9A77227BB637E47A"/>
          </w:pPr>
          <w:r>
            <w:t>[Title]</w:t>
          </w:r>
        </w:p>
      </w:docPartBody>
    </w:docPart>
    <w:docPart>
      <w:docPartPr>
        <w:name w:val="DCBA1F8AD990411295702AD161DCE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E1FAD-026F-4807-9AB6-75C6505A1F39}"/>
      </w:docPartPr>
      <w:docPartBody>
        <w:p w:rsidR="006140A5" w:rsidRDefault="006140A5">
          <w:pPr>
            <w:pStyle w:val="DCBA1F8AD990411295702AD161DCEEA1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0A5"/>
    <w:rsid w:val="006140A5"/>
    <w:rsid w:val="00E2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2FFCA95777484E9A77227BB637E47A">
    <w:name w:val="F62FFCA95777484E9A77227BB637E47A"/>
  </w:style>
  <w:style w:type="paragraph" w:customStyle="1" w:styleId="DCBA1F8AD990411295702AD161DCEEA1">
    <w:name w:val="DCBA1F8AD990411295702AD161DCEE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5F8E39-86D0-43C0-8B8E-5E20E4431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 - orange (External)</Template>
  <TotalTime>23</TotalTime>
  <Pages>7</Pages>
  <Words>449</Words>
  <Characters>2168</Characters>
  <Application>Microsoft Office Word</Application>
  <DocSecurity>0</DocSecurity>
  <Lines>53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Agreement Contacts in the Portal</vt:lpstr>
    </vt:vector>
  </TitlesOfParts>
  <Company>Community Grants Hub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Agreement Contacts in the Portal</dc:title>
  <dc:subject>Changes to the Staff Details page in the Portal</dc:subject>
  <dc:creator>STEFANOSKI, Sue</dc:creator>
  <cp:keywords> [SEC=OFFICIAL]</cp:keywords>
  <cp:lastModifiedBy>STEFANOSKI, Sue</cp:lastModifiedBy>
  <cp:revision>5</cp:revision>
  <dcterms:created xsi:type="dcterms:W3CDTF">2021-09-23T01:03:00Z</dcterms:created>
  <dcterms:modified xsi:type="dcterms:W3CDTF">2021-10-14T22:06:00Z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8EB0DC91D9024BA68F9785C5E418CBC2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5F7E98CD3C7761E9AE3BDE9B918D02E034CEFD3A</vt:lpwstr>
  </property>
  <property fmtid="{D5CDD505-2E9C-101B-9397-08002B2CF9AE}" pid="11" name="PM_OriginationTimeStamp">
    <vt:lpwstr>2021-10-14T22:01:16Z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2018.0</vt:lpwstr>
  </property>
  <property fmtid="{D5CDD505-2E9C-101B-9397-08002B2CF9AE}" pid="19" name="PM_Hash_Salt_Prev">
    <vt:lpwstr>25883CDDAD8E6E87A75A9E28EF98296D</vt:lpwstr>
  </property>
  <property fmtid="{D5CDD505-2E9C-101B-9397-08002B2CF9AE}" pid="20" name="PM_Hash_Salt">
    <vt:lpwstr>F62E6D98082581D81ABC2E3C5B1EA8CE</vt:lpwstr>
  </property>
  <property fmtid="{D5CDD505-2E9C-101B-9397-08002B2CF9AE}" pid="21" name="PM_Hash_SHA1">
    <vt:lpwstr>E49329C51B91AED3E807217127025C97B61C2D9D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</Properties>
</file>