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0463721" w14:textId="638287C2" w:rsidR="001E3D2B" w:rsidRPr="00695DED" w:rsidRDefault="00D97C12" w:rsidP="00B60E95">
          <w:pPr>
            <w:pStyle w:val="Title"/>
            <w:spacing w:after="0"/>
            <w:rPr>
              <w:sz w:val="56"/>
              <w:szCs w:val="56"/>
            </w:rPr>
          </w:pPr>
          <w:r w:rsidRPr="00695DED">
            <w:rPr>
              <w:sz w:val="56"/>
              <w:szCs w:val="56"/>
            </w:rPr>
            <w:t xml:space="preserve">Add </w:t>
          </w:r>
          <w:r w:rsidR="0071421D" w:rsidRPr="00695DED">
            <w:rPr>
              <w:sz w:val="56"/>
              <w:szCs w:val="56"/>
            </w:rPr>
            <w:t xml:space="preserve">Organisation </w:t>
          </w:r>
          <w:r w:rsidRPr="00695DED">
            <w:rPr>
              <w:sz w:val="56"/>
              <w:szCs w:val="56"/>
            </w:rPr>
            <w:t>Staff</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10BDBD9D" w14:textId="5B56C48F" w:rsidR="00E47250" w:rsidRDefault="00413775" w:rsidP="00D802CC">
          <w:pPr>
            <w:pStyle w:val="Subtitle"/>
            <w:pBdr>
              <w:bottom w:val="single" w:sz="4" w:space="9" w:color="000000" w:themeColor="text1"/>
            </w:pBdr>
          </w:pPr>
          <w:r>
            <w:t xml:space="preserve">Grant Recipient Portal </w:t>
          </w:r>
          <w:r w:rsidR="00C63343">
            <w:t>Task Card</w:t>
          </w:r>
        </w:p>
      </w:sdtContent>
    </w:sdt>
    <w:p w14:paraId="2FF005D8" w14:textId="14F3EBE7" w:rsidR="0016653C" w:rsidRDefault="0016653C" w:rsidP="00D802CC">
      <w:pPr>
        <w:pStyle w:val="BodyText"/>
        <w:spacing w:before="0"/>
      </w:pPr>
      <w:r w:rsidRPr="00D802CC">
        <w:rPr>
          <w:b/>
        </w:rPr>
        <w:t>Portal Access required</w:t>
      </w:r>
      <w:r w:rsidRPr="00D802CC">
        <w:t>: Administrator</w:t>
      </w:r>
      <w:r w:rsidR="00EB52BB" w:rsidRPr="00D802CC">
        <w:t xml:space="preserve"> </w:t>
      </w:r>
    </w:p>
    <w:p w14:paraId="47191429" w14:textId="16684846" w:rsidR="00413775" w:rsidRPr="00D97C12" w:rsidRDefault="00413775" w:rsidP="00D802CC">
      <w:pPr>
        <w:pStyle w:val="BodyText"/>
      </w:pPr>
      <w:r w:rsidRPr="00D97C12">
        <w:t>The Grant Recipient Portal (Portal) enables grant reci</w:t>
      </w:r>
      <w:r w:rsidR="00D97C12">
        <w:t>pients to add staff from their O</w:t>
      </w:r>
      <w:r w:rsidRPr="00D97C12">
        <w:t>rganisation to the Portal.</w:t>
      </w:r>
    </w:p>
    <w:p w14:paraId="710590D5" w14:textId="226C7B54" w:rsidR="00121719" w:rsidRPr="00D802CC" w:rsidRDefault="00413775" w:rsidP="00D802CC">
      <w:pPr>
        <w:pStyle w:val="BodyText"/>
        <w:rPr>
          <w:bCs/>
        </w:rPr>
      </w:pPr>
      <w:r w:rsidRPr="004617A4">
        <w:t>This task card d</w:t>
      </w:r>
      <w:r w:rsidR="00D97C12" w:rsidRPr="004617A4">
        <w:t>escribes the process of adding O</w:t>
      </w:r>
      <w:r w:rsidRPr="004617A4">
        <w:t>rganisation staff</w:t>
      </w:r>
      <w:r w:rsidR="00667207">
        <w:t xml:space="preserve"> as </w:t>
      </w:r>
      <w:r w:rsidR="00D97C12">
        <w:t>contacts</w:t>
      </w:r>
      <w:r w:rsidRPr="004617A4">
        <w:t xml:space="preserve"> to the Portal</w:t>
      </w:r>
      <w:r>
        <w:t xml:space="preserve"> including </w:t>
      </w:r>
      <w:r w:rsidR="001D3B1E">
        <w:t xml:space="preserve">system validations to </w:t>
      </w:r>
      <w:r>
        <w:t xml:space="preserve">assist with </w:t>
      </w:r>
      <w:r w:rsidR="001D3B1E">
        <w:t>reduc</w:t>
      </w:r>
      <w:r>
        <w:t>ing</w:t>
      </w:r>
      <w:r w:rsidR="001D3B1E">
        <w:t xml:space="preserve"> duplicate contacts from being added. </w:t>
      </w:r>
    </w:p>
    <w:p w14:paraId="1CCC2B56" w14:textId="77777777" w:rsidR="00121719" w:rsidRPr="004617A4" w:rsidRDefault="00121719" w:rsidP="00D802CC">
      <w:pPr>
        <w:pStyle w:val="Heading1"/>
        <w:spacing w:before="240"/>
      </w:pPr>
      <w:r w:rsidRPr="004617A4">
        <w:t xml:space="preserve">Access levels for the Portal </w:t>
      </w:r>
    </w:p>
    <w:p w14:paraId="64A9C44F" w14:textId="77777777" w:rsidR="006668D7" w:rsidRDefault="006668D7" w:rsidP="006668D7">
      <w:pPr>
        <w:pStyle w:val="BodyText"/>
        <w:numPr>
          <w:ilvl w:val="0"/>
          <w:numId w:val="13"/>
        </w:numPr>
      </w:pPr>
      <w:r>
        <w:t xml:space="preserve">Organisation </w:t>
      </w:r>
      <w:r w:rsidRPr="0025229C">
        <w:rPr>
          <w:b/>
        </w:rPr>
        <w:t>Viewer</w:t>
      </w:r>
      <w:r>
        <w:t xml:space="preserve"> – The staff member can view various screens but will not be able to add details or make any changes</w:t>
      </w:r>
    </w:p>
    <w:p w14:paraId="6AFE8974" w14:textId="2069FFB2" w:rsidR="006668D7" w:rsidRDefault="006668D7" w:rsidP="00D802CC">
      <w:pPr>
        <w:pStyle w:val="BodyText"/>
        <w:numPr>
          <w:ilvl w:val="0"/>
          <w:numId w:val="13"/>
        </w:numPr>
      </w:pPr>
      <w:r>
        <w:t xml:space="preserve">Organisation </w:t>
      </w:r>
      <w:r w:rsidRPr="0025229C">
        <w:rPr>
          <w:b/>
        </w:rPr>
        <w:t>Editor</w:t>
      </w:r>
      <w:r>
        <w:t xml:space="preserve"> – The staff member can add details and make changes on selected available screens</w:t>
      </w:r>
    </w:p>
    <w:p w14:paraId="77256D50" w14:textId="096481FE" w:rsidR="00A7538D" w:rsidRDefault="00121719" w:rsidP="00D802CC">
      <w:pPr>
        <w:pStyle w:val="BodyText"/>
        <w:numPr>
          <w:ilvl w:val="0"/>
          <w:numId w:val="13"/>
        </w:numPr>
      </w:pPr>
      <w:r>
        <w:t xml:space="preserve">Organisation </w:t>
      </w:r>
      <w:r w:rsidRPr="00D802CC">
        <w:rPr>
          <w:b/>
        </w:rPr>
        <w:t>Administrator</w:t>
      </w:r>
      <w:r>
        <w:t xml:space="preserve"> (the highest </w:t>
      </w:r>
      <w:r w:rsidR="005D4018">
        <w:t>level of access</w:t>
      </w:r>
      <w:r>
        <w:t>) – The staff member can add details and make changes on all available screens</w:t>
      </w:r>
      <w:r w:rsidR="005D4018">
        <w:t>.</w:t>
      </w:r>
    </w:p>
    <w:p w14:paraId="29F22E4C" w14:textId="10726EE5" w:rsidR="00B87AAC" w:rsidRDefault="00B87AAC" w:rsidP="00D802CC">
      <w:pPr>
        <w:pStyle w:val="BodyText"/>
      </w:pPr>
      <w:r w:rsidRPr="00695DED">
        <w:rPr>
          <w:b/>
          <w:color w:val="FF0000"/>
        </w:rPr>
        <w:t>Note</w:t>
      </w:r>
      <w:r w:rsidRPr="00695DED">
        <w:t xml:space="preserve">: the access level of </w:t>
      </w:r>
      <w:r w:rsidRPr="00695DED">
        <w:rPr>
          <w:b/>
        </w:rPr>
        <w:t>No Access</w:t>
      </w:r>
      <w:r w:rsidRPr="00695DED">
        <w:t xml:space="preserve"> is to be used for staff members who do not require access to the Portal but need to be added as an </w:t>
      </w:r>
      <w:r w:rsidR="00695DED">
        <w:t>O</w:t>
      </w:r>
      <w:r w:rsidRPr="00695DED">
        <w:t>rganisation contact so they can be assigned to grant agreements or grant activities.</w:t>
      </w:r>
    </w:p>
    <w:p w14:paraId="3E83FCF8" w14:textId="6D8888BA" w:rsidR="00121719" w:rsidRDefault="00121719" w:rsidP="00D802CC">
      <w:pPr>
        <w:pStyle w:val="BodyText"/>
      </w:pPr>
      <w:r>
        <w:t>The table below details the functionality for each access level:</w:t>
      </w:r>
    </w:p>
    <w:tbl>
      <w:tblPr>
        <w:tblStyle w:val="CGHTableBanded"/>
        <w:tblW w:w="0" w:type="auto"/>
        <w:tblLayout w:type="fixed"/>
        <w:tblLook w:val="04A0" w:firstRow="1" w:lastRow="0" w:firstColumn="1" w:lastColumn="0" w:noHBand="0" w:noVBand="1"/>
        <w:tblCaption w:val="Portal Functionality Summary Table"/>
        <w:tblDescription w:val="No Access are not able to view any of the functions listed in the table. Organisation Viewer are only able update personal profiles and view grant information. Organisation Editor are able to accept funding offers or variation (if set up as a signatory), submit finacial acquittals, submit activity work plan report, submit child saftey statements, update personal profiles and view grant information. Organisation Administrators are able to update bank accounts (certain information only), give staff access to the Portal, create and edit staff, edit organisation details and can accept funding offers or variation (if set up as a signatory) submit finacial acquittals, submit activity work plan report, submit child saftey statements, update personal profiles and view grant information."/>
      </w:tblPr>
      <w:tblGrid>
        <w:gridCol w:w="4248"/>
        <w:gridCol w:w="1701"/>
        <w:gridCol w:w="1559"/>
        <w:gridCol w:w="1701"/>
      </w:tblGrid>
      <w:tr w:rsidR="009E5F4D" w:rsidRPr="00A20160" w14:paraId="2FAE91B7" w14:textId="77777777" w:rsidTr="00B60E95">
        <w:trPr>
          <w:cnfStyle w:val="100000000000" w:firstRow="1" w:lastRow="0" w:firstColumn="0" w:lastColumn="0" w:oddVBand="0" w:evenVBand="0" w:oddHBand="0" w:evenHBand="0" w:firstRowFirstColumn="0" w:firstRowLastColumn="0" w:lastRowFirstColumn="0" w:lastRowLastColumn="0"/>
          <w:trHeight w:val="673"/>
          <w:tblHeader/>
        </w:trPr>
        <w:tc>
          <w:tcPr>
            <w:tcW w:w="4248"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2CDAAC6D" w14:textId="77777777" w:rsidR="009E5F4D" w:rsidRPr="00D802CC" w:rsidRDefault="009E5F4D" w:rsidP="00B426FE">
            <w:pPr>
              <w:spacing w:before="120"/>
              <w:jc w:val="center"/>
              <w:rPr>
                <w:rFonts w:asciiTheme="minorHAnsi" w:hAnsiTheme="minorHAnsi" w:cstheme="minorHAnsi"/>
                <w:b/>
                <w:sz w:val="22"/>
              </w:rPr>
            </w:pPr>
            <w:r w:rsidRPr="00D802CC">
              <w:rPr>
                <w:rFonts w:asciiTheme="minorHAnsi" w:hAnsiTheme="minorHAnsi" w:cstheme="minorHAnsi"/>
                <w:b/>
                <w:sz w:val="22"/>
              </w:rPr>
              <w:t>Portal Functionality</w:t>
            </w:r>
          </w:p>
        </w:tc>
        <w:tc>
          <w:tcPr>
            <w:tcW w:w="1701"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3EBFDC7B" w14:textId="47F87AFA" w:rsidR="009E5F4D" w:rsidRPr="00121719" w:rsidRDefault="009E5F4D" w:rsidP="00B426FE">
            <w:pPr>
              <w:spacing w:before="120" w:after="120"/>
              <w:jc w:val="center"/>
              <w:rPr>
                <w:rFonts w:asciiTheme="minorHAnsi" w:hAnsiTheme="minorHAnsi" w:cstheme="minorHAnsi"/>
                <w:sz w:val="22"/>
              </w:rPr>
            </w:pPr>
            <w:r w:rsidRPr="00D802CC">
              <w:rPr>
                <w:rFonts w:asciiTheme="minorHAnsi" w:hAnsiTheme="minorHAnsi" w:cstheme="minorHAnsi"/>
                <w:sz w:val="22"/>
              </w:rPr>
              <w:t xml:space="preserve">Organisation </w:t>
            </w:r>
            <w:r w:rsidRPr="00D802CC">
              <w:rPr>
                <w:rFonts w:asciiTheme="minorHAnsi" w:hAnsiTheme="minorHAnsi" w:cstheme="minorHAnsi"/>
                <w:b/>
                <w:sz w:val="22"/>
              </w:rPr>
              <w:t>Viewer</w:t>
            </w:r>
          </w:p>
        </w:tc>
        <w:tc>
          <w:tcPr>
            <w:tcW w:w="1559"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75977771" w14:textId="58132143" w:rsidR="009E5F4D" w:rsidRPr="00121719" w:rsidRDefault="009E5F4D" w:rsidP="00B426FE">
            <w:pPr>
              <w:spacing w:before="120" w:after="120"/>
              <w:jc w:val="center"/>
              <w:rPr>
                <w:rFonts w:asciiTheme="minorHAnsi" w:hAnsiTheme="minorHAnsi" w:cstheme="minorHAnsi"/>
                <w:sz w:val="22"/>
              </w:rPr>
            </w:pPr>
            <w:r w:rsidRPr="00D802CC">
              <w:rPr>
                <w:rFonts w:asciiTheme="minorHAnsi" w:hAnsiTheme="minorHAnsi" w:cstheme="minorHAnsi"/>
                <w:sz w:val="22"/>
              </w:rPr>
              <w:t xml:space="preserve">Organisation </w:t>
            </w:r>
            <w:r w:rsidRPr="00D802CC">
              <w:rPr>
                <w:rFonts w:asciiTheme="minorHAnsi" w:hAnsiTheme="minorHAnsi" w:cstheme="minorHAnsi"/>
                <w:b/>
                <w:sz w:val="22"/>
              </w:rPr>
              <w:t>Editor</w:t>
            </w:r>
          </w:p>
        </w:tc>
        <w:tc>
          <w:tcPr>
            <w:tcW w:w="1701" w:type="dxa"/>
            <w:tcBorders>
              <w:top w:val="single" w:sz="4" w:space="0" w:color="auto"/>
              <w:left w:val="single" w:sz="4" w:space="0" w:color="auto"/>
              <w:bottom w:val="single" w:sz="4" w:space="0" w:color="auto"/>
              <w:right w:val="single" w:sz="4" w:space="0" w:color="auto"/>
            </w:tcBorders>
            <w:shd w:val="clear" w:color="auto" w:fill="9A0721" w:themeFill="accent1" w:themeFillShade="BF"/>
          </w:tcPr>
          <w:p w14:paraId="5C15A43E" w14:textId="1431D454" w:rsidR="009E5F4D" w:rsidRPr="00D802CC" w:rsidRDefault="009E5F4D" w:rsidP="00B426FE">
            <w:pPr>
              <w:spacing w:before="120" w:after="120"/>
              <w:jc w:val="center"/>
              <w:rPr>
                <w:rFonts w:asciiTheme="minorHAnsi" w:hAnsiTheme="minorHAnsi" w:cstheme="minorHAnsi"/>
                <w:sz w:val="22"/>
              </w:rPr>
            </w:pPr>
            <w:r w:rsidRPr="00D802CC">
              <w:rPr>
                <w:rFonts w:asciiTheme="minorHAnsi" w:hAnsiTheme="minorHAnsi" w:cstheme="minorHAnsi"/>
                <w:sz w:val="22"/>
              </w:rPr>
              <w:t xml:space="preserve">Organisation </w:t>
            </w:r>
            <w:r w:rsidRPr="00D802CC">
              <w:rPr>
                <w:rFonts w:asciiTheme="minorHAnsi" w:hAnsiTheme="minorHAnsi" w:cstheme="minorHAnsi"/>
                <w:b/>
                <w:sz w:val="22"/>
              </w:rPr>
              <w:t>Administrator</w:t>
            </w:r>
          </w:p>
        </w:tc>
      </w:tr>
      <w:tr w:rsidR="009E5F4D" w:rsidRPr="00A20160" w14:paraId="10686C29" w14:textId="77777777" w:rsidTr="009E5F4D">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5718D4AC" w14:textId="77777777" w:rsidR="009E5F4D" w:rsidRPr="00D802CC" w:rsidRDefault="009E5F4D" w:rsidP="00B426FE">
            <w:pPr>
              <w:spacing w:after="0"/>
              <w:rPr>
                <w:rFonts w:asciiTheme="minorHAnsi" w:hAnsiTheme="minorHAnsi" w:cstheme="minorHAnsi"/>
                <w:sz w:val="22"/>
              </w:rPr>
            </w:pPr>
            <w:r w:rsidRPr="00D802CC">
              <w:rPr>
                <w:rFonts w:asciiTheme="minorHAnsi" w:hAnsiTheme="minorHAnsi" w:cstheme="minorHAnsi"/>
                <w:sz w:val="22"/>
              </w:rPr>
              <w:t xml:space="preserve">Update Bank Accounts </w:t>
            </w:r>
          </w:p>
          <w:p w14:paraId="6EA3B75A" w14:textId="77777777"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(certain information only)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DBB7BB" w14:textId="229295C6"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01B659" w14:textId="70EFFE53"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BDF4FA" w14:textId="0606CD80"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5AB25AF5" w14:textId="77777777" w:rsidTr="009E5F4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110A0B75" w14:textId="77777777"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Give staff access to the Portal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80F6B" w14:textId="6C88954F"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CEA6C6" w14:textId="41FCA113"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664193" w14:textId="63CEC6A6"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384C0240" w14:textId="77777777" w:rsidTr="009E5F4D">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07584D09" w14:textId="77777777"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Create / edit staff</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AA9F96" w14:textId="4ED4E35F"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D0E74F" w14:textId="13BC3789"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90188D" w14:textId="5168DF6C"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77EA37B7" w14:textId="77777777" w:rsidTr="009E5F4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56FF2458" w14:textId="77777777"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Edit Organisation details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02DB12" w14:textId="58238E19"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F543E3" w14:textId="36AB503F"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222EAB" w14:textId="7E6D353E"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157461EF" w14:textId="77777777" w:rsidTr="009E5F4D">
        <w:trPr>
          <w:cnfStyle w:val="000000100000" w:firstRow="0" w:lastRow="0" w:firstColumn="0" w:lastColumn="0" w:oddVBand="0" w:evenVBand="0" w:oddHBand="1" w:evenHBand="0" w:firstRowFirstColumn="0" w:firstRowLastColumn="0" w:lastRowFirstColumn="0" w:lastRowLastColumn="0"/>
          <w:cantSplit/>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6F685F97" w14:textId="77777777" w:rsidR="009E5F4D" w:rsidRPr="00D802CC" w:rsidRDefault="009E5F4D" w:rsidP="00B426FE">
            <w:pPr>
              <w:spacing w:after="0"/>
              <w:rPr>
                <w:rFonts w:asciiTheme="minorHAnsi" w:hAnsiTheme="minorHAnsi" w:cstheme="minorHAnsi"/>
                <w:sz w:val="22"/>
              </w:rPr>
            </w:pPr>
            <w:r w:rsidRPr="00D802CC">
              <w:rPr>
                <w:rFonts w:asciiTheme="minorHAnsi" w:hAnsiTheme="minorHAnsi" w:cstheme="minorHAnsi"/>
                <w:sz w:val="22"/>
              </w:rPr>
              <w:t xml:space="preserve">Accept funding offers or variations </w:t>
            </w:r>
          </w:p>
          <w:p w14:paraId="1228044B" w14:textId="77777777"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(if set up as a signatory)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772EFA" w14:textId="670F4612"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39043F" w14:textId="653253AE" w:rsidR="009E5F4D" w:rsidRPr="00121719"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395C08" w14:textId="2DC74B38"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7C5CF7FE" w14:textId="77777777" w:rsidTr="009E5F4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2CDDBF21" w14:textId="3A89C998" w:rsidR="009E5F4D" w:rsidRPr="00D802CC" w:rsidRDefault="009E5F4D" w:rsidP="00F96CE6">
            <w:pPr>
              <w:spacing w:after="120"/>
              <w:rPr>
                <w:rFonts w:asciiTheme="minorHAnsi" w:hAnsiTheme="minorHAnsi" w:cstheme="minorHAnsi"/>
                <w:sz w:val="22"/>
              </w:rPr>
            </w:pPr>
            <w:r w:rsidRPr="00D802CC">
              <w:rPr>
                <w:rFonts w:asciiTheme="minorHAnsi" w:hAnsiTheme="minorHAnsi" w:cstheme="minorHAnsi"/>
                <w:sz w:val="22"/>
              </w:rPr>
              <w:t>Submit Report</w:t>
            </w:r>
            <w:r w:rsidR="00F96CE6">
              <w:rPr>
                <w:rFonts w:asciiTheme="minorHAnsi" w:hAnsiTheme="minorHAnsi" w:cstheme="minorHAnsi"/>
                <w:sz w:val="22"/>
              </w:rPr>
              <w:t>ing Obligations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140C6E" w14:textId="50001D72"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No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CA2B202" w14:textId="56C12F66"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FA1C65" w14:textId="1F0C85F3"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5CBC2D2A" w14:textId="77777777" w:rsidTr="009E5F4D">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1DB4506C" w14:textId="77777777"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Update personal profile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4F6164" w14:textId="533E8663" w:rsidR="009E5F4D" w:rsidRPr="005D4018"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EA41452" w14:textId="362221DD" w:rsidR="009E5F4D" w:rsidRPr="005D4018"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7DF110" w14:textId="41BDC169"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r w:rsidR="009E5F4D" w:rsidRPr="00A20160" w14:paraId="4654F35A" w14:textId="77777777" w:rsidTr="009E5F4D">
        <w:tc>
          <w:tcPr>
            <w:tcW w:w="4248"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3A1D8F8E" w14:textId="6FE7E433" w:rsidR="009E5F4D" w:rsidRPr="00D802CC" w:rsidRDefault="009E5F4D" w:rsidP="00B426FE">
            <w:pPr>
              <w:spacing w:after="120"/>
              <w:rPr>
                <w:rFonts w:asciiTheme="minorHAnsi" w:hAnsiTheme="minorHAnsi" w:cstheme="minorHAnsi"/>
                <w:sz w:val="22"/>
              </w:rPr>
            </w:pPr>
            <w:r w:rsidRPr="00D802CC">
              <w:rPr>
                <w:rFonts w:asciiTheme="minorHAnsi" w:hAnsiTheme="minorHAnsi" w:cstheme="minorHAnsi"/>
                <w:sz w:val="22"/>
              </w:rPr>
              <w:t>View grant information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301781" w14:textId="20B67795" w:rsidR="009E5F4D" w:rsidRPr="005D4018"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7B0F64" w14:textId="5679FA12" w:rsidR="009E5F4D" w:rsidRPr="005D4018"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1918A0" w14:textId="64D37A3F" w:rsidR="009E5F4D" w:rsidRPr="00D802CC" w:rsidRDefault="009E5F4D" w:rsidP="00B426FE">
            <w:pPr>
              <w:spacing w:after="120"/>
              <w:jc w:val="center"/>
              <w:rPr>
                <w:rFonts w:asciiTheme="minorHAnsi" w:hAnsiTheme="minorHAnsi" w:cstheme="minorHAnsi"/>
                <w:sz w:val="22"/>
              </w:rPr>
            </w:pPr>
            <w:r w:rsidRPr="00D802CC">
              <w:rPr>
                <w:rFonts w:asciiTheme="minorHAnsi" w:hAnsiTheme="minorHAnsi" w:cstheme="minorHAnsi"/>
                <w:sz w:val="22"/>
              </w:rPr>
              <w:t>Yes</w:t>
            </w:r>
          </w:p>
        </w:tc>
      </w:tr>
    </w:tbl>
    <w:p w14:paraId="46C64E95" w14:textId="7C834CF2" w:rsidR="00D03590" w:rsidRDefault="00D03590" w:rsidP="00D802CC">
      <w:pPr>
        <w:pStyle w:val="Heading1"/>
      </w:pPr>
      <w:r w:rsidRPr="00AF764D">
        <w:lastRenderedPageBreak/>
        <w:t xml:space="preserve">Adding </w:t>
      </w:r>
      <w:r w:rsidR="00CC3C52">
        <w:t>S</w:t>
      </w:r>
      <w:r w:rsidRPr="00AF764D">
        <w:t>taff in the Portal</w:t>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9270"/>
      </w:tblGrid>
      <w:tr w:rsidR="0016653C" w:rsidRPr="00215150" w14:paraId="49EDF46D" w14:textId="77777777" w:rsidTr="00D802CC">
        <w:trPr>
          <w:trHeight w:val="255"/>
          <w:tblHeader/>
        </w:trPr>
        <w:tc>
          <w:tcPr>
            <w:tcW w:w="392" w:type="pct"/>
            <w:shd w:val="clear" w:color="auto" w:fill="C0C0C0"/>
          </w:tcPr>
          <w:p w14:paraId="4110AF9B" w14:textId="77777777" w:rsidR="0016653C" w:rsidRPr="00215150" w:rsidRDefault="0016653C" w:rsidP="00B13DB5">
            <w:pPr>
              <w:spacing w:line="240" w:lineRule="auto"/>
              <w:rPr>
                <w:rFonts w:ascii="Arial" w:eastAsia="Times New Roman" w:hAnsi="Arial" w:cs="Arial"/>
                <w:b/>
              </w:rPr>
            </w:pPr>
            <w:r w:rsidRPr="00215150">
              <w:rPr>
                <w:rFonts w:ascii="Arial" w:eastAsia="Times New Roman" w:hAnsi="Arial" w:cs="Arial"/>
                <w:b/>
              </w:rPr>
              <w:t>Step</w:t>
            </w:r>
          </w:p>
        </w:tc>
        <w:tc>
          <w:tcPr>
            <w:tcW w:w="4608" w:type="pct"/>
            <w:shd w:val="clear" w:color="auto" w:fill="C0C0C0"/>
          </w:tcPr>
          <w:p w14:paraId="382DA3B4" w14:textId="77777777" w:rsidR="0016653C" w:rsidRPr="00215150" w:rsidRDefault="0016653C" w:rsidP="00B13DB5">
            <w:pPr>
              <w:spacing w:line="240" w:lineRule="auto"/>
              <w:rPr>
                <w:rFonts w:ascii="Arial" w:eastAsia="Times New Roman" w:hAnsi="Arial" w:cs="Arial"/>
                <w:b/>
              </w:rPr>
            </w:pPr>
            <w:r w:rsidRPr="00215150">
              <w:rPr>
                <w:rFonts w:ascii="Arial" w:eastAsia="Times New Roman" w:hAnsi="Arial" w:cs="Arial"/>
                <w:b/>
              </w:rPr>
              <w:t>Action</w:t>
            </w:r>
          </w:p>
        </w:tc>
      </w:tr>
      <w:tr w:rsidR="00F24C3A" w:rsidRPr="006E509E" w14:paraId="55D59D5A" w14:textId="77777777" w:rsidTr="00D03590">
        <w:trPr>
          <w:trHeight w:val="1207"/>
        </w:trPr>
        <w:tc>
          <w:tcPr>
            <w:tcW w:w="392" w:type="pct"/>
          </w:tcPr>
          <w:p w14:paraId="4814EF8B" w14:textId="77777777" w:rsidR="00F24C3A" w:rsidRPr="00215150" w:rsidRDefault="00F24C3A"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5768DB3A" w14:textId="542BD7B9" w:rsidR="002C7DC7" w:rsidRDefault="002C7DC7" w:rsidP="002C7DC7">
            <w:pPr>
              <w:pStyle w:val="BodyText"/>
            </w:pPr>
            <w:r>
              <w:t xml:space="preserve">From the Home screen, select </w:t>
            </w:r>
            <w:r w:rsidR="00F24C3A">
              <w:t xml:space="preserve">the </w:t>
            </w:r>
            <w:r w:rsidR="00F24C3A" w:rsidRPr="00E15997">
              <w:rPr>
                <w:b/>
              </w:rPr>
              <w:t xml:space="preserve">Organisation </w:t>
            </w:r>
            <w:r w:rsidR="00F24C3A">
              <w:rPr>
                <w:b/>
              </w:rPr>
              <w:t xml:space="preserve">Profile </w:t>
            </w:r>
            <w:r w:rsidR="00F24C3A" w:rsidRPr="00B13DB5">
              <w:t>tile</w:t>
            </w:r>
            <w:r>
              <w:t xml:space="preserve">. Alternatively, </w:t>
            </w:r>
            <w:r w:rsidRPr="00CB2691">
              <w:t xml:space="preserve">select the </w:t>
            </w:r>
            <w:r w:rsidRPr="00CB2691">
              <w:rPr>
                <w:b/>
              </w:rPr>
              <w:t>Organisation Profile</w:t>
            </w:r>
            <w:r w:rsidRPr="00CB2691">
              <w:t xml:space="preserve"> link from the Navigation menu.</w:t>
            </w:r>
          </w:p>
          <w:p w14:paraId="66368D3F" w14:textId="7F007010" w:rsidR="00F24C3A" w:rsidRDefault="002C7DC7" w:rsidP="00531CCF">
            <w:pPr>
              <w:pStyle w:val="BodyText"/>
            </w:pPr>
            <w:r w:rsidRPr="00CB2691">
              <w:rPr>
                <w:noProof/>
                <w:lang w:eastAsia="en-AU"/>
              </w:rPr>
              <w:drawing>
                <wp:inline distT="0" distB="0" distL="0" distR="0" wp14:anchorId="6250EF91" wp14:editId="7A6AA96A">
                  <wp:extent cx="5260769" cy="3634178"/>
                  <wp:effectExtent l="19050" t="19050" r="16510" b="23495"/>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 title="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tc>
      </w:tr>
      <w:tr w:rsidR="002C7DC7" w:rsidRPr="006E509E" w14:paraId="3DB264D7" w14:textId="77777777" w:rsidTr="00D03590">
        <w:trPr>
          <w:trHeight w:val="1207"/>
        </w:trPr>
        <w:tc>
          <w:tcPr>
            <w:tcW w:w="392" w:type="pct"/>
          </w:tcPr>
          <w:p w14:paraId="12C10F6E" w14:textId="77777777" w:rsidR="002C7DC7" w:rsidRPr="00215150" w:rsidRDefault="002C7DC7"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190C01BA" w14:textId="6D604508" w:rsidR="002C7DC7" w:rsidRDefault="002C7DC7" w:rsidP="002C7DC7">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1379AB6E" w14:textId="0073E253" w:rsidR="002C7DC7" w:rsidDel="00F24C3A" w:rsidRDefault="002C7DC7" w:rsidP="00531CCF">
            <w:pPr>
              <w:pStyle w:val="BodyText"/>
            </w:pPr>
            <w:r>
              <w:rPr>
                <w:noProof/>
                <w:lang w:eastAsia="en-AU"/>
              </w:rPr>
              <w:lastRenderedPageBreak/>
              <w:drawing>
                <wp:inline distT="0" distB="0" distL="0" distR="0" wp14:anchorId="78BE47F7" wp14:editId="31D23989">
                  <wp:extent cx="5311677" cy="2476005"/>
                  <wp:effectExtent l="19050" t="19050" r="22860" b="19685"/>
                  <wp:docPr id="34" name="Picture 34"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tc>
      </w:tr>
      <w:tr w:rsidR="00F06EA3" w:rsidRPr="006E509E" w14:paraId="6ABDC447" w14:textId="77777777" w:rsidTr="00D03590">
        <w:trPr>
          <w:trHeight w:val="1207"/>
        </w:trPr>
        <w:tc>
          <w:tcPr>
            <w:tcW w:w="392" w:type="pct"/>
          </w:tcPr>
          <w:p w14:paraId="7398B386" w14:textId="77777777" w:rsidR="00F06EA3" w:rsidRPr="00215150" w:rsidRDefault="00F06EA3"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36DBC29F" w14:textId="77777777" w:rsidR="00F06EA3" w:rsidRPr="00466645" w:rsidRDefault="00F06EA3" w:rsidP="00F06EA3">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27C62F05" w14:textId="77777777" w:rsidR="00F06EA3" w:rsidRPr="00466645" w:rsidRDefault="00F06EA3" w:rsidP="00F06EA3">
            <w:pPr>
              <w:pStyle w:val="BodyText"/>
              <w:numPr>
                <w:ilvl w:val="0"/>
                <w:numId w:val="11"/>
              </w:numPr>
            </w:pPr>
            <w:r>
              <w:t>Active Staff</w:t>
            </w:r>
          </w:p>
          <w:p w14:paraId="7906A3D0" w14:textId="77777777" w:rsidR="00F06EA3" w:rsidRPr="00466645" w:rsidRDefault="00F06EA3" w:rsidP="00F06EA3">
            <w:pPr>
              <w:pStyle w:val="BodyText"/>
              <w:numPr>
                <w:ilvl w:val="0"/>
                <w:numId w:val="11"/>
              </w:numPr>
            </w:pPr>
            <w:r>
              <w:t>Inactive Staff</w:t>
            </w:r>
          </w:p>
          <w:p w14:paraId="0EC749F8" w14:textId="77777777" w:rsidR="00F06EA3" w:rsidRPr="00466645" w:rsidRDefault="00F06EA3" w:rsidP="00F06EA3">
            <w:pPr>
              <w:pStyle w:val="BodyText"/>
              <w:numPr>
                <w:ilvl w:val="0"/>
                <w:numId w:val="11"/>
              </w:numPr>
            </w:pPr>
            <w:r>
              <w:t>All Staff</w:t>
            </w:r>
          </w:p>
          <w:p w14:paraId="37A0CC3A" w14:textId="77777777" w:rsidR="00F06EA3" w:rsidRDefault="00F06EA3" w:rsidP="00F06EA3">
            <w:pPr>
              <w:rPr>
                <w:rFonts w:asciiTheme="minorHAnsi" w:hAnsiTheme="minorHAnsi" w:cs="Times New Roman"/>
                <w:color w:val="000000" w:themeColor="text1"/>
                <w:sz w:val="22"/>
                <w:szCs w:val="20"/>
              </w:rPr>
            </w:pPr>
            <w:r w:rsidRPr="00BD4D38">
              <w:rPr>
                <w:rFonts w:asciiTheme="minorHAnsi" w:hAnsiTheme="minorHAnsi" w:cs="Times New Roman"/>
                <w:b/>
                <w:color w:val="FF0000"/>
                <w:sz w:val="22"/>
                <w:szCs w:val="20"/>
              </w:rPr>
              <w:t>Note:</w:t>
            </w:r>
            <w:r>
              <w:rPr>
                <w:rFonts w:asciiTheme="minorHAnsi" w:hAnsiTheme="minorHAnsi" w:cs="Times New Roman"/>
                <w:color w:val="000000" w:themeColor="text1"/>
                <w:sz w:val="22"/>
                <w:szCs w:val="20"/>
              </w:rPr>
              <w:t xml:space="preserve"> </w:t>
            </w:r>
            <w:r w:rsidRPr="00386291">
              <w:rPr>
                <w:rFonts w:asciiTheme="minorHAnsi" w:hAnsiTheme="minorHAnsi" w:cs="Times New Roman"/>
                <w:color w:val="000000" w:themeColor="text1"/>
                <w:sz w:val="22"/>
                <w:szCs w:val="20"/>
              </w:rPr>
              <w:t xml:space="preserve">All staff records display a </w:t>
            </w:r>
            <w:r>
              <w:rPr>
                <w:rFonts w:asciiTheme="minorHAnsi" w:hAnsiTheme="minorHAnsi" w:cs="Times New Roman"/>
                <w:color w:val="000000" w:themeColor="text1"/>
                <w:sz w:val="22"/>
                <w:szCs w:val="20"/>
              </w:rPr>
              <w:t xml:space="preserve">unique </w:t>
            </w:r>
            <w:r w:rsidRPr="00386291">
              <w:rPr>
                <w:rFonts w:asciiTheme="minorHAnsi" w:hAnsiTheme="minorHAnsi" w:cs="Times New Roman"/>
                <w:color w:val="000000" w:themeColor="text1"/>
                <w:sz w:val="22"/>
                <w:szCs w:val="20"/>
              </w:rPr>
              <w:t>Contact ID</w:t>
            </w:r>
            <w:r>
              <w:rPr>
                <w:rFonts w:asciiTheme="minorHAnsi" w:hAnsiTheme="minorHAnsi" w:cs="Times New Roman"/>
                <w:color w:val="000000" w:themeColor="text1"/>
                <w:sz w:val="22"/>
                <w:szCs w:val="20"/>
              </w:rPr>
              <w:t xml:space="preserve">. </w:t>
            </w:r>
            <w:r w:rsidRPr="00386291">
              <w:rPr>
                <w:rFonts w:asciiTheme="minorHAnsi" w:hAnsiTheme="minorHAnsi" w:cs="Times New Roman"/>
                <w:color w:val="000000" w:themeColor="text1"/>
                <w:sz w:val="22"/>
                <w:szCs w:val="20"/>
              </w:rPr>
              <w:t xml:space="preserve"> </w:t>
            </w:r>
            <w:r w:rsidRPr="00F85AD6">
              <w:rPr>
                <w:rFonts w:asciiTheme="minorHAnsi" w:hAnsiTheme="minorHAnsi" w:cs="Times New Roman"/>
                <w:color w:val="000000" w:themeColor="text1"/>
                <w:sz w:val="22"/>
                <w:szCs w:val="20"/>
              </w:rPr>
              <w:t xml:space="preserve">This ID can be very helpful for identification purposes in various areas and assisting with duplicate contacts. </w:t>
            </w:r>
          </w:p>
          <w:p w14:paraId="2EC7954D" w14:textId="77777777" w:rsidR="00F06EA3" w:rsidRDefault="00F06EA3" w:rsidP="00F06EA3">
            <w:pPr>
              <w:rPr>
                <w:rFonts w:asciiTheme="minorHAnsi" w:hAnsiTheme="minorHAnsi" w:cs="Times New Roman"/>
                <w:b/>
                <w:color w:val="000000" w:themeColor="text1"/>
                <w:sz w:val="22"/>
                <w:szCs w:val="20"/>
              </w:rPr>
            </w:pPr>
            <w:r>
              <w:rPr>
                <w:rFonts w:asciiTheme="minorHAnsi" w:hAnsiTheme="minorHAnsi" w:cs="Times New Roman"/>
                <w:color w:val="000000" w:themeColor="text1"/>
                <w:sz w:val="22"/>
                <w:szCs w:val="20"/>
              </w:rPr>
              <w:t>You</w:t>
            </w:r>
            <w:r w:rsidRPr="00386291">
              <w:rPr>
                <w:rFonts w:asciiTheme="minorHAnsi" w:hAnsiTheme="minorHAnsi" w:cs="Times New Roman"/>
                <w:color w:val="000000" w:themeColor="text1"/>
                <w:sz w:val="22"/>
                <w:szCs w:val="20"/>
              </w:rPr>
              <w:t xml:space="preserve"> can view the </w:t>
            </w:r>
            <w:r w:rsidRPr="00BD4D38">
              <w:rPr>
                <w:rFonts w:asciiTheme="minorHAnsi" w:hAnsiTheme="minorHAnsi" w:cs="Times New Roman"/>
                <w:b/>
                <w:color w:val="000000" w:themeColor="text1"/>
                <w:sz w:val="22"/>
                <w:szCs w:val="20"/>
              </w:rPr>
              <w:t>Contact ID</w:t>
            </w:r>
            <w:r>
              <w:rPr>
                <w:rFonts w:asciiTheme="minorHAnsi" w:hAnsiTheme="minorHAnsi" w:cs="Times New Roman"/>
                <w:b/>
                <w:color w:val="000000" w:themeColor="text1"/>
                <w:sz w:val="22"/>
                <w:szCs w:val="20"/>
              </w:rPr>
              <w:t xml:space="preserve"> </w:t>
            </w:r>
            <w:r w:rsidRPr="00BD4D38">
              <w:rPr>
                <w:rFonts w:asciiTheme="minorHAnsi" w:hAnsiTheme="minorHAnsi" w:cs="Times New Roman"/>
                <w:color w:val="000000" w:themeColor="text1"/>
                <w:sz w:val="22"/>
                <w:szCs w:val="20"/>
              </w:rPr>
              <w:t>from the Staff screen</w:t>
            </w:r>
            <w:r>
              <w:rPr>
                <w:rFonts w:asciiTheme="minorHAnsi" w:hAnsiTheme="minorHAnsi" w:cs="Times New Roman"/>
                <w:b/>
                <w:color w:val="000000" w:themeColor="text1"/>
                <w:sz w:val="22"/>
                <w:szCs w:val="20"/>
              </w:rPr>
              <w:t>.</w:t>
            </w:r>
          </w:p>
          <w:p w14:paraId="442C18BC" w14:textId="67F8CA74" w:rsidR="00F06EA3" w:rsidRDefault="00F06EA3" w:rsidP="002C7DC7">
            <w:pPr>
              <w:pStyle w:val="BodyText"/>
            </w:pPr>
            <w:r>
              <w:rPr>
                <w:noProof/>
                <w:lang w:eastAsia="en-AU"/>
              </w:rPr>
              <w:lastRenderedPageBreak/>
              <w:drawing>
                <wp:inline distT="0" distB="0" distL="0" distR="0" wp14:anchorId="4E7BAFD0" wp14:editId="0EAF2477">
                  <wp:extent cx="5416542" cy="2553004"/>
                  <wp:effectExtent l="19050" t="19050" r="13335" b="19050"/>
                  <wp:docPr id="172" name="Picture 172" descr="Screenshot of the Organisation details &gt; Staff screen with the Contact ID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461" cy="2553437"/>
                          </a:xfrm>
                          <a:prstGeom prst="rect">
                            <a:avLst/>
                          </a:prstGeom>
                          <a:ln>
                            <a:solidFill>
                              <a:schemeClr val="tx1">
                                <a:lumMod val="50000"/>
                                <a:lumOff val="50000"/>
                              </a:schemeClr>
                            </a:solidFill>
                          </a:ln>
                        </pic:spPr>
                      </pic:pic>
                    </a:graphicData>
                  </a:graphic>
                </wp:inline>
              </w:drawing>
            </w:r>
          </w:p>
        </w:tc>
      </w:tr>
      <w:tr w:rsidR="0016653C" w:rsidRPr="006E509E" w14:paraId="411AB3DA" w14:textId="77777777" w:rsidTr="00D802CC">
        <w:trPr>
          <w:trHeight w:val="1207"/>
        </w:trPr>
        <w:tc>
          <w:tcPr>
            <w:tcW w:w="392" w:type="pct"/>
          </w:tcPr>
          <w:p w14:paraId="48C6D0BD" w14:textId="77777777" w:rsidR="0016653C" w:rsidRPr="00215150" w:rsidRDefault="0016653C"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58D12AFC" w14:textId="78CD807F" w:rsidR="00531CCF" w:rsidRPr="00037ED2" w:rsidRDefault="00531CCF" w:rsidP="00531CCF">
            <w:pPr>
              <w:pStyle w:val="BodyText"/>
            </w:pPr>
            <w:r w:rsidRPr="00037ED2">
              <w:t xml:space="preserve">To add a new staff member </w:t>
            </w:r>
            <w:r w:rsidR="002C7DC7">
              <w:t>select</w:t>
            </w:r>
            <w:r w:rsidRPr="00037ED2">
              <w:t xml:space="preserve"> </w:t>
            </w:r>
            <w:r w:rsidRPr="00E15997">
              <w:rPr>
                <w:b/>
              </w:rPr>
              <w:t>Add staff</w:t>
            </w:r>
            <w:r w:rsidRPr="00037ED2">
              <w:t>.</w:t>
            </w:r>
          </w:p>
          <w:p w14:paraId="25D3957D" w14:textId="7EC77C7F" w:rsidR="0016653C" w:rsidRPr="00D802CC" w:rsidRDefault="00F06EA3" w:rsidP="00D802CC">
            <w:pPr>
              <w:pStyle w:val="BodyText"/>
              <w:rPr>
                <w:b/>
                <w:noProof/>
                <w:lang w:eastAsia="en-AU"/>
              </w:rPr>
            </w:pPr>
            <w:r>
              <w:rPr>
                <w:noProof/>
                <w:lang w:eastAsia="en-AU"/>
              </w:rPr>
              <w:drawing>
                <wp:inline distT="0" distB="0" distL="0" distR="0" wp14:anchorId="44FF88D2" wp14:editId="3391FBAE">
                  <wp:extent cx="5640019" cy="2658246"/>
                  <wp:effectExtent l="19050" t="19050" r="18415" b="27940"/>
                  <wp:docPr id="170" name="Picture 170" descr="Screenshot of the Organisation details &gt; Staff screen with the Add staff butto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5102" cy="2660641"/>
                          </a:xfrm>
                          <a:prstGeom prst="rect">
                            <a:avLst/>
                          </a:prstGeom>
                          <a:ln>
                            <a:solidFill>
                              <a:schemeClr val="tx1">
                                <a:lumMod val="50000"/>
                                <a:lumOff val="50000"/>
                              </a:schemeClr>
                            </a:solidFill>
                          </a:ln>
                        </pic:spPr>
                      </pic:pic>
                    </a:graphicData>
                  </a:graphic>
                </wp:inline>
              </w:drawing>
            </w:r>
          </w:p>
        </w:tc>
      </w:tr>
      <w:tr w:rsidR="00531CCF" w:rsidRPr="006E509E" w14:paraId="0F0C900C" w14:textId="77777777" w:rsidTr="00D03590">
        <w:trPr>
          <w:trHeight w:val="1207"/>
        </w:trPr>
        <w:tc>
          <w:tcPr>
            <w:tcW w:w="392" w:type="pct"/>
          </w:tcPr>
          <w:p w14:paraId="31B49484" w14:textId="77777777" w:rsidR="00531CCF" w:rsidRPr="00215150" w:rsidRDefault="00531CCF"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6DDCE823" w14:textId="21C36C85" w:rsidR="00462FD4" w:rsidRDefault="00531CCF" w:rsidP="00531CCF">
            <w:pPr>
              <w:pStyle w:val="BodyText"/>
            </w:pPr>
            <w:r w:rsidRPr="006B659F">
              <w:t xml:space="preserve">The </w:t>
            </w:r>
            <w:r w:rsidR="00462FD4">
              <w:t xml:space="preserve">Add staff details </w:t>
            </w:r>
            <w:r w:rsidRPr="006B659F">
              <w:t xml:space="preserve">screen will </w:t>
            </w:r>
            <w:r w:rsidR="00462FD4">
              <w:t>display</w:t>
            </w:r>
            <w:r w:rsidRPr="006B659F">
              <w:t xml:space="preserve">. </w:t>
            </w:r>
          </w:p>
          <w:p w14:paraId="77482B21" w14:textId="6126EDE6" w:rsidR="00531CCF" w:rsidRDefault="00531CCF" w:rsidP="00531CCF">
            <w:pPr>
              <w:pStyle w:val="BodyText"/>
            </w:pPr>
            <w:r w:rsidRPr="006B659F">
              <w:t xml:space="preserve">Enter the staff member’s details </w:t>
            </w:r>
            <w:r w:rsidR="00462FD4">
              <w:t xml:space="preserve">in the required fields including the Portal </w:t>
            </w:r>
            <w:r w:rsidRPr="006B659F">
              <w:t xml:space="preserve">system access </w:t>
            </w:r>
            <w:r w:rsidR="00462FD4">
              <w:t xml:space="preserve">level </w:t>
            </w:r>
            <w:r w:rsidRPr="006B659F">
              <w:t>required.</w:t>
            </w:r>
            <w:r w:rsidR="002E4D0C">
              <w:t xml:space="preserve"> </w:t>
            </w:r>
            <w:r w:rsidR="002E4D0C" w:rsidRPr="006627C3">
              <w:t>Mandatory fields are marked with a red asterisk</w:t>
            </w:r>
            <w:r w:rsidR="002E4D0C">
              <w:t>.</w:t>
            </w:r>
          </w:p>
          <w:p w14:paraId="77B2524F" w14:textId="52B02F6C" w:rsidR="00531CCF" w:rsidRDefault="00531CCF" w:rsidP="00531CCF">
            <w:pPr>
              <w:pStyle w:val="BodyText"/>
            </w:pPr>
            <w:r>
              <w:rPr>
                <w:noProof/>
                <w:lang w:eastAsia="en-AU"/>
              </w:rPr>
              <w:lastRenderedPageBreak/>
              <w:drawing>
                <wp:inline distT="0" distB="0" distL="0" distR="0" wp14:anchorId="4C18231E" wp14:editId="59429C4F">
                  <wp:extent cx="5522039" cy="2880765"/>
                  <wp:effectExtent l="19050" t="19050" r="21590" b="15240"/>
                  <wp:docPr id="83" name="Picture 83" descr="Screenshot of the Organisation details &gt; Staff &gt; Add staff details screen." title="Organisation details &gt; Staff &gt; Add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0342" cy="2885097"/>
                          </a:xfrm>
                          <a:prstGeom prst="rect">
                            <a:avLst/>
                          </a:prstGeom>
                          <a:ln>
                            <a:solidFill>
                              <a:schemeClr val="tx1">
                                <a:lumMod val="50000"/>
                                <a:lumOff val="50000"/>
                              </a:schemeClr>
                            </a:solidFill>
                          </a:ln>
                        </pic:spPr>
                      </pic:pic>
                    </a:graphicData>
                  </a:graphic>
                </wp:inline>
              </w:drawing>
            </w:r>
          </w:p>
        </w:tc>
      </w:tr>
      <w:tr w:rsidR="00F06EA3" w:rsidRPr="006E509E" w14:paraId="62F68B20" w14:textId="77777777" w:rsidTr="00D03590">
        <w:trPr>
          <w:trHeight w:val="1207"/>
        </w:trPr>
        <w:tc>
          <w:tcPr>
            <w:tcW w:w="392" w:type="pct"/>
          </w:tcPr>
          <w:p w14:paraId="1047C70E" w14:textId="77777777" w:rsidR="00F06EA3" w:rsidRPr="00215150" w:rsidRDefault="00F06EA3"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5128751D" w14:textId="77777777" w:rsidR="00F06EA3" w:rsidRDefault="00F06EA3" w:rsidP="00F06EA3">
            <w:pPr>
              <w:pStyle w:val="BodyText"/>
            </w:pPr>
            <w:r>
              <w:t xml:space="preserve">Select </w:t>
            </w:r>
            <w:r w:rsidRPr="00E15997">
              <w:rPr>
                <w:b/>
              </w:rPr>
              <w:t xml:space="preserve">Save and </w:t>
            </w:r>
            <w:r>
              <w:rPr>
                <w:b/>
              </w:rPr>
              <w:t>r</w:t>
            </w:r>
            <w:r w:rsidRPr="00E15997">
              <w:rPr>
                <w:b/>
              </w:rPr>
              <w:t>eturn</w:t>
            </w:r>
            <w:r>
              <w:t xml:space="preserve"> when complete. </w:t>
            </w:r>
          </w:p>
          <w:p w14:paraId="2CAC243A" w14:textId="40E887B1" w:rsidR="00F06EA3" w:rsidDel="00F87DAC" w:rsidRDefault="00F06EA3" w:rsidP="00531CCF">
            <w:pPr>
              <w:pStyle w:val="BodyText"/>
            </w:pPr>
            <w:r>
              <w:rPr>
                <w:noProof/>
                <w:lang w:eastAsia="en-AU"/>
              </w:rPr>
              <w:drawing>
                <wp:inline distT="0" distB="0" distL="0" distR="0" wp14:anchorId="33AA6020" wp14:editId="167286B0">
                  <wp:extent cx="5643565" cy="3040083"/>
                  <wp:effectExtent l="19050" t="19050" r="14605" b="27305"/>
                  <wp:docPr id="171" name="Picture 171" descr="Screenshot of the Organisation details &gt; Staff &gt; Add staff details screen with the Save and return button highlighted." title="Organisation details &gt; Staff &gt; Add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6328" cy="3041571"/>
                          </a:xfrm>
                          <a:prstGeom prst="rect">
                            <a:avLst/>
                          </a:prstGeom>
                          <a:ln>
                            <a:solidFill>
                              <a:schemeClr val="tx1">
                                <a:lumMod val="50000"/>
                                <a:lumOff val="50000"/>
                              </a:schemeClr>
                            </a:solidFill>
                          </a:ln>
                        </pic:spPr>
                      </pic:pic>
                    </a:graphicData>
                  </a:graphic>
                </wp:inline>
              </w:drawing>
            </w:r>
          </w:p>
        </w:tc>
      </w:tr>
      <w:tr w:rsidR="00531CCF" w:rsidRPr="006E509E" w14:paraId="3F87D9E3" w14:textId="77777777" w:rsidTr="00D03590">
        <w:trPr>
          <w:trHeight w:val="1207"/>
        </w:trPr>
        <w:tc>
          <w:tcPr>
            <w:tcW w:w="392" w:type="pct"/>
          </w:tcPr>
          <w:p w14:paraId="17D3A526" w14:textId="77777777" w:rsidR="00531CCF" w:rsidRPr="00215150" w:rsidRDefault="00531CCF" w:rsidP="0016653C">
            <w:pPr>
              <w:widowControl w:val="0"/>
              <w:numPr>
                <w:ilvl w:val="0"/>
                <w:numId w:val="10"/>
              </w:numPr>
              <w:suppressAutoHyphens/>
              <w:autoSpaceDE w:val="0"/>
              <w:autoSpaceDN w:val="0"/>
              <w:adjustRightInd w:val="0"/>
              <w:spacing w:before="120" w:after="120" w:line="240" w:lineRule="auto"/>
              <w:jc w:val="center"/>
              <w:textAlignment w:val="center"/>
              <w:rPr>
                <w:rFonts w:ascii="Arial" w:eastAsia="Times New Roman" w:hAnsi="Arial" w:cs="Arial"/>
                <w:b/>
              </w:rPr>
            </w:pPr>
          </w:p>
        </w:tc>
        <w:tc>
          <w:tcPr>
            <w:tcW w:w="4608" w:type="pct"/>
          </w:tcPr>
          <w:p w14:paraId="3571EDDA" w14:textId="53C3B47E" w:rsidR="00F87DAC" w:rsidRDefault="00F87DAC" w:rsidP="00531CCF">
            <w:pPr>
              <w:pStyle w:val="BodyText"/>
            </w:pPr>
            <w:r>
              <w:t xml:space="preserve">If the change is successful, a message will temporarily display on screen confirming the staff member was successfully added as a contact </w:t>
            </w:r>
            <w:r w:rsidR="00A34092">
              <w:t>for your O</w:t>
            </w:r>
            <w:r>
              <w:t>rganisation</w:t>
            </w:r>
            <w:r w:rsidR="005D4018">
              <w:t>. The added contact</w:t>
            </w:r>
            <w:r>
              <w:t xml:space="preserve"> will </w:t>
            </w:r>
            <w:r w:rsidR="005D4018">
              <w:t xml:space="preserve">now </w:t>
            </w:r>
            <w:r>
              <w:t xml:space="preserve">be listed on the Staff screen under the Organisation Profile. </w:t>
            </w:r>
          </w:p>
          <w:p w14:paraId="7DFBCC91" w14:textId="77777777" w:rsidR="00F87DAC" w:rsidRDefault="00F87DAC" w:rsidP="00531CCF">
            <w:pPr>
              <w:pStyle w:val="BodyText"/>
            </w:pPr>
            <w:r>
              <w:rPr>
                <w:noProof/>
                <w:lang w:eastAsia="en-AU"/>
              </w:rPr>
              <w:lastRenderedPageBreak/>
              <w:drawing>
                <wp:inline distT="0" distB="0" distL="0" distR="0" wp14:anchorId="21097870" wp14:editId="6A8FDEC3">
                  <wp:extent cx="2571429" cy="466667"/>
                  <wp:effectExtent l="0" t="0" r="635" b="0"/>
                  <wp:docPr id="164" name="Picture 164" title="Staff member successfully adde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429" cy="466667"/>
                          </a:xfrm>
                          <a:prstGeom prst="rect">
                            <a:avLst/>
                          </a:prstGeom>
                        </pic:spPr>
                      </pic:pic>
                    </a:graphicData>
                  </a:graphic>
                </wp:inline>
              </w:drawing>
            </w:r>
          </w:p>
          <w:p w14:paraId="5CF05FA4" w14:textId="272D7DF6" w:rsidR="00F87DAC" w:rsidRDefault="00F87DAC" w:rsidP="00531CCF">
            <w:pPr>
              <w:pStyle w:val="BodyText"/>
            </w:pPr>
            <w:r>
              <w:t>Your Staff member has now been added</w:t>
            </w:r>
            <w:r w:rsidR="00667207">
              <w:t xml:space="preserve"> as a c</w:t>
            </w:r>
            <w:r>
              <w:t>ontact.</w:t>
            </w:r>
          </w:p>
          <w:p w14:paraId="0AD7137C" w14:textId="5BC36337" w:rsidR="00F87DAC" w:rsidRDefault="00F87DAC" w:rsidP="00531CCF">
            <w:pPr>
              <w:pStyle w:val="BodyText"/>
            </w:pPr>
            <w:r>
              <w:rPr>
                <w:noProof/>
                <w:lang w:eastAsia="en-AU"/>
              </w:rPr>
              <w:drawing>
                <wp:inline distT="0" distB="0" distL="0" distR="0" wp14:anchorId="71C22BE4" wp14:editId="584277B8">
                  <wp:extent cx="5691116" cy="3160758"/>
                  <wp:effectExtent l="19050" t="19050" r="24130" b="20955"/>
                  <wp:docPr id="165" name="Picture 165" descr="Screenshot of the Organisation details &gt; Staff screen showing the new contact has been add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013" cy="3162922"/>
                          </a:xfrm>
                          <a:prstGeom prst="rect">
                            <a:avLst/>
                          </a:prstGeom>
                          <a:ln>
                            <a:solidFill>
                              <a:schemeClr val="tx1">
                                <a:lumMod val="50000"/>
                                <a:lumOff val="50000"/>
                              </a:schemeClr>
                            </a:solidFill>
                          </a:ln>
                        </pic:spPr>
                      </pic:pic>
                    </a:graphicData>
                  </a:graphic>
                </wp:inline>
              </w:drawing>
            </w:r>
          </w:p>
          <w:p w14:paraId="08B9A291" w14:textId="556FA6F5" w:rsidR="009460A1" w:rsidRDefault="00836B4A" w:rsidP="00531CCF">
            <w:pPr>
              <w:pStyle w:val="BodyText"/>
            </w:pPr>
            <w:r>
              <w:t>The following s</w:t>
            </w:r>
            <w:r w:rsidR="009460A1">
              <w:t>ystem validations are set up to prevent duplicate contacts being a</w:t>
            </w:r>
            <w:r>
              <w:t>dded:</w:t>
            </w:r>
            <w:r w:rsidR="009460A1">
              <w:t xml:space="preserve"> </w:t>
            </w:r>
          </w:p>
          <w:p w14:paraId="7E916C87" w14:textId="0DC16CE9" w:rsidR="009460A1" w:rsidRDefault="009460A1" w:rsidP="00D802CC">
            <w:pPr>
              <w:pStyle w:val="BodyText"/>
              <w:numPr>
                <w:ilvl w:val="0"/>
                <w:numId w:val="12"/>
              </w:numPr>
              <w:rPr>
                <w:b/>
              </w:rPr>
            </w:pPr>
            <w:r w:rsidRPr="00D802CC">
              <w:rPr>
                <w:b/>
              </w:rPr>
              <w:t>First Name, Last Name and Email Address matches an existing contact for the Organ</w:t>
            </w:r>
            <w:r w:rsidR="00836B4A">
              <w:rPr>
                <w:b/>
              </w:rPr>
              <w:t>is</w:t>
            </w:r>
            <w:r w:rsidRPr="00D802CC">
              <w:rPr>
                <w:b/>
              </w:rPr>
              <w:t xml:space="preserve">ation. </w:t>
            </w:r>
          </w:p>
          <w:p w14:paraId="0A184700" w14:textId="1E76E2C1" w:rsidR="00296905" w:rsidRDefault="009460A1" w:rsidP="00D802CC">
            <w:pPr>
              <w:pStyle w:val="BodyText"/>
              <w:ind w:left="720"/>
            </w:pPr>
            <w:r>
              <w:t>I</w:t>
            </w:r>
            <w:r w:rsidR="00531CCF">
              <w:t xml:space="preserve">f the staff member already exists </w:t>
            </w:r>
            <w:r w:rsidR="00CA4060">
              <w:t xml:space="preserve">for your Organisation </w:t>
            </w:r>
            <w:r w:rsidR="00531CCF">
              <w:t xml:space="preserve">with the exact combination of </w:t>
            </w:r>
            <w:r w:rsidR="00CA4060">
              <w:t>F</w:t>
            </w:r>
            <w:r w:rsidR="00531CCF">
              <w:t xml:space="preserve">irst </w:t>
            </w:r>
            <w:r w:rsidR="00CA4060">
              <w:t>N</w:t>
            </w:r>
            <w:r w:rsidR="00531CCF">
              <w:t xml:space="preserve">ame, </w:t>
            </w:r>
            <w:r w:rsidR="00CA4060">
              <w:t>L</w:t>
            </w:r>
            <w:r w:rsidR="00531CCF">
              <w:t xml:space="preserve">ast </w:t>
            </w:r>
            <w:r w:rsidR="00CA4060">
              <w:t>N</w:t>
            </w:r>
            <w:r w:rsidR="00531CCF">
              <w:t xml:space="preserve">ame and </w:t>
            </w:r>
            <w:r w:rsidR="00CA4060">
              <w:t>E</w:t>
            </w:r>
            <w:r w:rsidR="00531CCF">
              <w:t xml:space="preserve">mail </w:t>
            </w:r>
            <w:r w:rsidR="00CA4060">
              <w:t>A</w:t>
            </w:r>
            <w:r w:rsidR="00531CCF">
              <w:t>ddress, the following error will occur</w:t>
            </w:r>
            <w:r w:rsidR="00CA4060">
              <w:t xml:space="preserve">. </w:t>
            </w:r>
            <w:r>
              <w:t>T</w:t>
            </w:r>
            <w:r w:rsidR="00CA4060">
              <w:t>he system will not allow the staff member to be added.</w:t>
            </w:r>
            <w:r w:rsidR="00836B4A">
              <w:t xml:space="preserve">            </w:t>
            </w:r>
            <w:r w:rsidR="00836B4A">
              <w:rPr>
                <w:noProof/>
                <w:lang w:eastAsia="en-AU"/>
              </w:rPr>
              <w:drawing>
                <wp:inline distT="0" distB="0" distL="0" distR="0" wp14:anchorId="3F1E0820" wp14:editId="501973FD">
                  <wp:extent cx="5280264" cy="553689"/>
                  <wp:effectExtent l="19050" t="19050" r="15875" b="18415"/>
                  <wp:docPr id="166" name="Picture 166" descr="Showing the error message displayed if the contact you are trying to add already exists in this contacts list." title="Existing contact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234" cy="581684"/>
                          </a:xfrm>
                          <a:prstGeom prst="rect">
                            <a:avLst/>
                          </a:prstGeom>
                          <a:ln>
                            <a:solidFill>
                              <a:schemeClr val="tx1">
                                <a:lumMod val="50000"/>
                                <a:lumOff val="50000"/>
                              </a:schemeClr>
                            </a:solidFill>
                          </a:ln>
                        </pic:spPr>
                      </pic:pic>
                    </a:graphicData>
                  </a:graphic>
                </wp:inline>
              </w:drawing>
            </w:r>
          </w:p>
          <w:p w14:paraId="316BD449" w14:textId="51E5C5F4" w:rsidR="00836B4A" w:rsidRDefault="00836B4A" w:rsidP="00D802CC">
            <w:pPr>
              <w:pStyle w:val="BodyText"/>
              <w:numPr>
                <w:ilvl w:val="0"/>
                <w:numId w:val="12"/>
              </w:numPr>
            </w:pPr>
            <w:r w:rsidRPr="00D802CC">
              <w:rPr>
                <w:b/>
              </w:rPr>
              <w:t>Email Address matches an existing contact for the Organisation.</w:t>
            </w:r>
          </w:p>
          <w:p w14:paraId="2D06386E" w14:textId="6E2CE085" w:rsidR="00CA4060" w:rsidRDefault="00CA4060" w:rsidP="00D802CC">
            <w:pPr>
              <w:pStyle w:val="BodyText"/>
              <w:ind w:left="720"/>
            </w:pPr>
            <w:r>
              <w:t xml:space="preserve">If the </w:t>
            </w:r>
            <w:r w:rsidR="000C6762">
              <w:t>email address</w:t>
            </w:r>
            <w:r>
              <w:t xml:space="preserve"> entered</w:t>
            </w:r>
            <w:r w:rsidR="000C6762">
              <w:t xml:space="preserve"> </w:t>
            </w:r>
            <w:r>
              <w:t>matches an existing</w:t>
            </w:r>
            <w:r w:rsidR="000C6762">
              <w:t xml:space="preserve"> </w:t>
            </w:r>
            <w:r w:rsidR="0071421D">
              <w:t>c</w:t>
            </w:r>
            <w:r>
              <w:t xml:space="preserve">ontact for your Organisation </w:t>
            </w:r>
            <w:r w:rsidR="000C6762">
              <w:t xml:space="preserve">but the </w:t>
            </w:r>
            <w:r>
              <w:t>First Name/Last Name</w:t>
            </w:r>
            <w:r w:rsidR="000C6762">
              <w:t xml:space="preserve"> is different, </w:t>
            </w:r>
            <w:r>
              <w:t>a</w:t>
            </w:r>
            <w:r w:rsidR="000C6762">
              <w:t xml:space="preserve"> warning message will appear</w:t>
            </w:r>
            <w:r w:rsidR="00836B4A">
              <w:t xml:space="preserve"> on screen</w:t>
            </w:r>
            <w:r w:rsidR="000C6762">
              <w:t xml:space="preserve">. </w:t>
            </w:r>
            <w:r w:rsidR="00836B4A">
              <w:t xml:space="preserve">To proceed select </w:t>
            </w:r>
            <w:r w:rsidR="00836B4A" w:rsidRPr="00D802CC">
              <w:rPr>
                <w:b/>
              </w:rPr>
              <w:t>Continue</w:t>
            </w:r>
            <w:r w:rsidR="00836B4A">
              <w:t xml:space="preserve"> or to cancel the request select </w:t>
            </w:r>
            <w:r w:rsidR="00836B4A" w:rsidRPr="00D802CC">
              <w:rPr>
                <w:b/>
              </w:rPr>
              <w:t>Discard changes and return</w:t>
            </w:r>
            <w:r w:rsidR="00836B4A">
              <w:t xml:space="preserve">. </w:t>
            </w:r>
          </w:p>
          <w:p w14:paraId="2D7368CA" w14:textId="198D2155" w:rsidR="00CA4060" w:rsidRDefault="00836B4A" w:rsidP="00D802CC">
            <w:pPr>
              <w:pStyle w:val="BodyText"/>
              <w:ind w:left="720"/>
            </w:pPr>
            <w:r>
              <w:rPr>
                <w:noProof/>
                <w:lang w:eastAsia="en-AU"/>
              </w:rPr>
              <w:lastRenderedPageBreak/>
              <w:drawing>
                <wp:inline distT="0" distB="0" distL="0" distR="0" wp14:anchorId="7CF3E85B" wp14:editId="65C1827E">
                  <wp:extent cx="4021792" cy="1140244"/>
                  <wp:effectExtent l="19050" t="19050" r="17145" b="22225"/>
                  <wp:docPr id="168" name="Picture 168" descr="Showing the warning error message received if the email address entered matches an exisiting contact for the organisation." title="Potential duplicate contact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9096" cy="1162161"/>
                          </a:xfrm>
                          <a:prstGeom prst="rect">
                            <a:avLst/>
                          </a:prstGeom>
                          <a:ln>
                            <a:solidFill>
                              <a:schemeClr val="tx1">
                                <a:lumMod val="50000"/>
                                <a:lumOff val="50000"/>
                              </a:schemeClr>
                            </a:solidFill>
                          </a:ln>
                        </pic:spPr>
                      </pic:pic>
                    </a:graphicData>
                  </a:graphic>
                </wp:inline>
              </w:drawing>
            </w:r>
          </w:p>
        </w:tc>
      </w:tr>
    </w:tbl>
    <w:p w14:paraId="607AFF62" w14:textId="77777777" w:rsidR="00DA7F58" w:rsidRPr="00BD4AF6" w:rsidRDefault="00DA7F58" w:rsidP="00D802CC">
      <w:pPr>
        <w:pStyle w:val="BodyText"/>
        <w:spacing w:before="240" w:after="240"/>
        <w:rPr>
          <w:rFonts w:ascii="Georgia" w:eastAsiaTheme="majorEastAsia" w:hAnsi="Georgia" w:cstheme="majorBidi"/>
          <w:bCs/>
          <w:color w:val="CF0A2C" w:themeColor="accent1"/>
          <w:sz w:val="36"/>
          <w:szCs w:val="28"/>
        </w:rPr>
      </w:pPr>
      <w:r w:rsidRPr="00BD4AF6">
        <w:rPr>
          <w:rFonts w:ascii="Georgia" w:eastAsiaTheme="majorEastAsia" w:hAnsi="Georgia" w:cstheme="majorBidi"/>
          <w:bCs/>
          <w:color w:val="CF0A2C" w:themeColor="accent1"/>
          <w:sz w:val="36"/>
          <w:szCs w:val="28"/>
        </w:rPr>
        <w:lastRenderedPageBreak/>
        <w:t>Need Help?</w:t>
      </w:r>
    </w:p>
    <w:p w14:paraId="69A44E02" w14:textId="77777777" w:rsidR="00DA7F58" w:rsidRPr="00FB71C3" w:rsidRDefault="00DA7F58" w:rsidP="00DA7F58">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5F5182C8" w14:textId="77777777" w:rsidR="00DA7F58" w:rsidRPr="00BD4AF6" w:rsidRDefault="00DA7F58" w:rsidP="00DA7F58">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19"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55132D9D" w14:textId="77777777" w:rsidR="00DA7F58" w:rsidRPr="00BD4AF6" w:rsidRDefault="00DA7F58" w:rsidP="00DA7F58">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129A7333" w14:textId="62F707D2" w:rsidR="0039065F" w:rsidRDefault="00DA7F58" w:rsidP="00D802CC">
      <w:pPr>
        <w:pStyle w:val="BodyText"/>
      </w:pPr>
      <w:r w:rsidRPr="00D71E89">
        <w:rPr>
          <w:rFonts w:asciiTheme="majorHAnsi" w:eastAsiaTheme="majorEastAsia" w:hAnsiTheme="majorHAnsi" w:cstheme="majorBidi"/>
          <w:b/>
          <w:bCs/>
          <w:iCs/>
          <w:szCs w:val="22"/>
        </w:rPr>
        <w:t>Operating Hours:</w:t>
      </w:r>
      <w:r w:rsidRPr="00D71E89">
        <w:rPr>
          <w:rFonts w:asciiTheme="majorHAnsi" w:eastAsiaTheme="majorEastAsia" w:hAnsiTheme="majorHAnsi" w:cstheme="majorBidi"/>
          <w:bCs/>
          <w:iCs/>
          <w:szCs w:val="22"/>
        </w:rPr>
        <w:t xml:space="preserve"> </w:t>
      </w:r>
      <w:r w:rsidRPr="00D802CC">
        <w:rPr>
          <w:rFonts w:asciiTheme="majorHAnsi" w:eastAsiaTheme="majorEastAsia" w:hAnsiTheme="majorHAnsi" w:cstheme="majorBidi"/>
          <w:bCs/>
          <w:iCs/>
        </w:rPr>
        <w:t>Monday to Friday 9:00am – 5:00pm (AEST/AEDT)</w:t>
      </w:r>
    </w:p>
    <w:sectPr w:rsidR="0039065F" w:rsidSect="00B60E95">
      <w:headerReference w:type="default" r:id="rId20"/>
      <w:footerReference w:type="default" r:id="rId21"/>
      <w:headerReference w:type="first" r:id="rId22"/>
      <w:footerReference w:type="first" r:id="rId23"/>
      <w:pgSz w:w="11906" w:h="16838" w:code="9"/>
      <w:pgMar w:top="2835" w:right="1134" w:bottom="1134"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6B8F2" w14:textId="77777777" w:rsidR="00B02168" w:rsidRDefault="00B02168" w:rsidP="00772718">
      <w:pPr>
        <w:spacing w:line="240" w:lineRule="auto"/>
      </w:pPr>
      <w:r>
        <w:separator/>
      </w:r>
    </w:p>
  </w:endnote>
  <w:endnote w:type="continuationSeparator" w:id="0">
    <w:p w14:paraId="6E3A51FB" w14:textId="77777777" w:rsidR="00B02168" w:rsidRDefault="00B02168"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2CCE" w14:textId="7E06B82A" w:rsidR="00A14495" w:rsidRDefault="00E13525">
    <w:pPr>
      <w:pStyle w:val="Footer"/>
    </w:pPr>
    <w:r>
      <w:fldChar w:fldCharType="begin"/>
    </w:r>
    <w:r>
      <w:instrText xml:space="preserve"> PAGE   \* MERGEFORMAT </w:instrText>
    </w:r>
    <w:r>
      <w:fldChar w:fldCharType="separate"/>
    </w:r>
    <w:r w:rsidR="00B60E95">
      <w:rPr>
        <w:noProof/>
      </w:rPr>
      <w:t>7</w:t>
    </w:r>
    <w:r>
      <w:fldChar w:fldCharType="end"/>
    </w:r>
    <w:r>
      <w:t xml:space="preserve">  </w:t>
    </w:r>
    <w:r w:rsidRPr="00A454BF">
      <w:t xml:space="preserve">|  Community Grants </w:t>
    </w:r>
    <w:r w:rsidR="00AD0E9C" w:rsidRPr="00A454BF">
      <w:t>Hub</w:t>
    </w:r>
    <w:r w:rsidR="00AD0E9C">
      <w:t xml:space="preserve">                                                                                                                                                        </w:t>
    </w:r>
    <w:r w:rsidR="005D4018">
      <w:t>June</w:t>
    </w:r>
    <w:r w:rsidR="00AD0E9C">
      <w:t xml:space="preserve"> 2023</w:t>
    </w:r>
    <w:r>
      <w:rPr>
        <w:noProof/>
        <w:lang w:eastAsia="en-AU"/>
      </w:rPr>
      <mc:AlternateContent>
        <mc:Choice Requires="wps">
          <w:drawing>
            <wp:anchor distT="0" distB="0" distL="114300" distR="114300" simplePos="0" relativeHeight="251666432" behindDoc="0" locked="1" layoutInCell="1" allowOverlap="1" wp14:anchorId="299053AB" wp14:editId="4D17CFC6">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79A275"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71C79" w14:textId="2B123274" w:rsidR="00D91B18" w:rsidRDefault="00D91B18">
    <w:pPr>
      <w:pStyle w:val="Footer"/>
    </w:pPr>
    <w:r>
      <w:fldChar w:fldCharType="begin"/>
    </w:r>
    <w:r>
      <w:instrText xml:space="preserve"> PAGE   \* MERGEFORMAT </w:instrText>
    </w:r>
    <w:r>
      <w:fldChar w:fldCharType="separate"/>
    </w:r>
    <w:r w:rsidR="00B60E95">
      <w:rPr>
        <w:noProof/>
      </w:rPr>
      <w:t>1</w:t>
    </w:r>
    <w:r>
      <w:fldChar w:fldCharType="end"/>
    </w:r>
    <w:r>
      <w:t xml:space="preserve">  </w:t>
    </w:r>
    <w:r w:rsidRPr="00A454BF">
      <w:t>|  Community Grants Hub</w:t>
    </w:r>
    <w:r w:rsidR="00AD0E9C">
      <w:t xml:space="preserve">                                                                                                                                                        </w:t>
    </w:r>
    <w:r w:rsidR="005D4018">
      <w:t>June</w:t>
    </w:r>
    <w:r w:rsidR="00AD0E9C">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11C18" w14:textId="77777777" w:rsidR="00B02168" w:rsidRDefault="00B02168" w:rsidP="00772718">
      <w:pPr>
        <w:spacing w:line="240" w:lineRule="auto"/>
      </w:pPr>
      <w:r>
        <w:separator/>
      </w:r>
    </w:p>
  </w:footnote>
  <w:footnote w:type="continuationSeparator" w:id="0">
    <w:p w14:paraId="21A1C7D2" w14:textId="77777777" w:rsidR="00B02168" w:rsidRDefault="00B02168"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3153" w14:textId="77777777"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7B2BAF07" wp14:editId="41D43BB6">
              <wp:simplePos x="0" y="0"/>
              <wp:positionH relativeFrom="margin">
                <wp:align>left</wp:align>
              </wp:positionH>
              <wp:positionV relativeFrom="page">
                <wp:posOffset>1606550</wp:posOffset>
              </wp:positionV>
              <wp:extent cx="6337300" cy="0"/>
              <wp:effectExtent l="0" t="0" r="25400" b="19050"/>
              <wp:wrapNone/>
              <wp:docPr id="79" name="Straight Connector 79" descr="Line&#10;" title="Graphic Element"/>
              <wp:cNvGraphicFramePr/>
              <a:graphic xmlns:a="http://schemas.openxmlformats.org/drawingml/2006/main">
                <a:graphicData uri="http://schemas.microsoft.com/office/word/2010/wordprocessingShape">
                  <wps:wsp>
                    <wps:cNvCnPr/>
                    <wps:spPr>
                      <a:xfrm flipV="1">
                        <a:off x="0" y="0"/>
                        <a:ext cx="63373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6BACC" id="Straight Connector 79" o:spid="_x0000_s1026" alt="Title: Graphic Element - Description: Line&#10;"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126.5pt" to="4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" strokecolor="black [3213]" strokeweight=".5pt">
              <w10:wrap anchorx="margin" anchory="page"/>
              <w10:anchorlock/>
            </v:line>
          </w:pict>
        </mc:Fallback>
      </mc:AlternateContent>
    </w:r>
    <w:r w:rsidR="00244B48">
      <w:rPr>
        <w:noProof/>
        <w:lang w:eastAsia="en-AU"/>
      </w:rPr>
      <w:drawing>
        <wp:anchor distT="0" distB="0" distL="114300" distR="114300" simplePos="0" relativeHeight="251663360" behindDoc="0" locked="1" layoutInCell="1" allowOverlap="1" wp14:anchorId="094C4E01" wp14:editId="3C7E7FCD">
          <wp:simplePos x="0" y="0"/>
          <wp:positionH relativeFrom="page">
            <wp:align>right</wp:align>
          </wp:positionH>
          <wp:positionV relativeFrom="page">
            <wp:posOffset>12700</wp:posOffset>
          </wp:positionV>
          <wp:extent cx="7559675" cy="647700"/>
          <wp:effectExtent l="0" t="0" r="3175" b="0"/>
          <wp:wrapNone/>
          <wp:docPr id="78" name="Picture 7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798BF" w14:textId="289A0A8F" w:rsidR="00D91B18" w:rsidRDefault="00B426EC">
    <w:pPr>
      <w:pStyle w:val="Header"/>
    </w:pPr>
    <w:r>
      <w:rPr>
        <w:noProof/>
        <w:lang w:eastAsia="en-AU"/>
      </w:rPr>
      <mc:AlternateContent>
        <mc:Choice Requires="wpg">
          <w:drawing>
            <wp:anchor distT="0" distB="0" distL="114300" distR="114300" simplePos="0" relativeHeight="251676672" behindDoc="0" locked="0" layoutInCell="1" allowOverlap="1" wp14:anchorId="32EF3D6A" wp14:editId="1831E88D">
              <wp:simplePos x="0" y="0"/>
              <wp:positionH relativeFrom="column">
                <wp:posOffset>0</wp:posOffset>
              </wp:positionH>
              <wp:positionV relativeFrom="paragraph">
                <wp:posOffset>0</wp:posOffset>
              </wp:positionV>
              <wp:extent cx="6192020" cy="813435"/>
              <wp:effectExtent l="0" t="0" r="0" b="5715"/>
              <wp:wrapNone/>
              <wp:docPr id="90" name="Group 90"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2020" cy="813435"/>
                        <a:chOff x="0" y="0"/>
                        <a:chExt cx="6192020" cy="813435"/>
                      </a:xfrm>
                    </wpg:grpSpPr>
                    <wpg:grpSp>
                      <wpg:cNvPr id="91" name="Group 91" descr="Australian Government - Community Grants Hub. Improving your grant experience." title="Australian Government - Community Grants Hub. Improving your grant experience."/>
                      <wpg:cNvGrpSpPr/>
                      <wpg:grpSpPr>
                        <a:xfrm>
                          <a:off x="0" y="72828"/>
                          <a:ext cx="3286800" cy="676800"/>
                          <a:chOff x="229235" y="178435"/>
                          <a:chExt cx="1035050" cy="213360"/>
                        </a:xfrm>
                      </wpg:grpSpPr>
                      <wps:wsp>
                        <wps:cNvPr id="92"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5"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6"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7"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8"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9"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0"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1"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2"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3"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4"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5"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6"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7"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8"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9"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0"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1"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2"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3"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4"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5"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6"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7"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8"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9"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0"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1"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2"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3"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5"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6"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0"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1"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2"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3"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4"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36"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7"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8"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9"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0"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41"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42"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55"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6"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59"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163" name="Picture 163"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7425C588" id="Group 90"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CwAAAABSZ2h0bG9uZwAAA5U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CfAAAAAQAAAKAAAAAvAAAB4AAAWCAAABCDABgAAf/Y/+0A&#10;DEFkb2JlX0NNAAH/7gAOQWRvYmUAZIAAAAAB/9sAhAAMCAgICQgMCQkMEQsKCxEVDwwMDxUYExMV&#10;ExMYEQwMDAwMDBEMDAwMDAwMDAwMDAwMDAwMDAwMDAwMDAwMDAwMAQ0LCw0ODRAODhAUDg4OFBQO&#10;Dg4OFBEMDAwMDBERDAwMDAwMEQwMDAwMDAwMDAwMDAwMDAwMDAwMDAwMDAwMDAz/wAARCAAv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gICAgICAgICAgMCAgIDBAMCAgMEBQQE&#10;BAQEBQYFBQUFBQUGBgcHCAcHBgkJCgoJCQwMDAwMDAwMDAwMDAwMDAEDAwMFBAUJBgYJDQoJCg0P&#10;Dg4ODg8PDAwMDAwPDwwMDAwMDA8MDAwMDAwMDAwMDAwMDAwMDAwMDAwMDAwMDAwM/8AAEQgBCwOV&#10;AwERAAIRAQMRAf/dAAQAc//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">
              <v:group id="Group 91" o:spid="_x0000_s1027" alt="Australian Government - Community Grants Hub. Improving your grant experience." style="position:absolute;top:728;width:32868;height:6768" coordorigin="2292,1784"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 o:spid="_x0000_s1028"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9"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30"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1"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2"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3"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4"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5"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6"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7"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8"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9"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40"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1"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2"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3"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4"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5"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6"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7"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8"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9"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" path="m,1l3,c2,,1,,,1e" fillcolor="black" stroked="f" strokeweight="0">
                  <v:path arrowok="t" o:connecttype="custom" o:connectlocs="0,1;635,0;0,1" o:connectangles="0,0,0"/>
                </v:shape>
                <v:shape id="Freeform 29" o:spid="_x0000_s1050"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1"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2"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3"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4"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5"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6"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7"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8"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9"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60"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1"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2"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3"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4"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5"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6"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7"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8"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9"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70"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1"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shape id="Freeform 51" o:spid="_x0000_s1072"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3"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4"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5"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6"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" path="m8,25l,,7,r5,17l12,17,17,r7,l15,25r-7,xe" fillcolor="black" stroked="f">
                  <v:path arrowok="t" o:connecttype="custom" o:connectlocs="5080,15875;0,0;4445,0;7620,10795;7620,10795;10795,0;15240,0;9525,15875;5080,15875" o:connectangles="0,0,0,0,0,0,0,0,0"/>
                </v:shape>
                <v:shape id="Freeform 56" o:spid="_x0000_s1077"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57" o:spid="_x0000_s1078"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9"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80"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1"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2"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3"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4"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5"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6"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7"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8"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9"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90"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1"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2"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3"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4"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74" o:spid="_x0000_s1095"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6"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7"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8"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56ADE3A7" wp14:editId="4BAFCC6D">
              <wp:simplePos x="0" y="0"/>
              <wp:positionH relativeFrom="page">
                <wp:posOffset>720090</wp:posOffset>
              </wp:positionH>
              <wp:positionV relativeFrom="page">
                <wp:posOffset>1605915</wp:posOffset>
              </wp:positionV>
              <wp:extent cx="6120000" cy="0"/>
              <wp:effectExtent l="0" t="0" r="14605" b="19050"/>
              <wp:wrapNone/>
              <wp:docPr id="7" name="Straight Connector 7"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6499D861" wp14:editId="396C2C91">
              <wp:simplePos x="0" y="0"/>
              <wp:positionH relativeFrom="margin">
                <wp:align>left</wp:align>
              </wp:positionH>
              <wp:positionV relativeFrom="page">
                <wp:posOffset>10099675</wp:posOffset>
              </wp:positionV>
              <wp:extent cx="6119495" cy="0"/>
              <wp:effectExtent l="0" t="0" r="33655" b="19050"/>
              <wp:wrapNone/>
              <wp:docPr id="20" name="Straight Connector 2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AD711B" id="Straight Connector 20" o:spid="_x0000_s1026" alt="Title: Graphic Element - Description: Line" style="position:absolute;z-index:25167052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95.25pt" to="481.85pt,7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Cj7AEAADM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" strokecolor="black [3213]" strokeweight=".5pt">
              <w10:wrap anchorx="margin"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F35B4C"/>
    <w:multiLevelType w:val="hybridMultilevel"/>
    <w:tmpl w:val="0F7C5E48"/>
    <w:lvl w:ilvl="0" w:tplc="8B12A70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8"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4E3B6340"/>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2" w15:restartNumberingAfterBreak="0">
    <w:nsid w:val="720164EE"/>
    <w:multiLevelType w:val="hybridMultilevel"/>
    <w:tmpl w:val="8690A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
  </w:num>
  <w:num w:numId="4">
    <w:abstractNumId w:val="8"/>
  </w:num>
  <w:num w:numId="5">
    <w:abstractNumId w:val="7"/>
  </w:num>
  <w:num w:numId="6">
    <w:abstractNumId w:val="10"/>
  </w:num>
  <w:num w:numId="7">
    <w:abstractNumId w:val="3"/>
  </w:num>
  <w:num w:numId="8">
    <w:abstractNumId w:val="6"/>
  </w:num>
  <w:num w:numId="9">
    <w:abstractNumId w:val="1"/>
  </w:num>
  <w:num w:numId="10">
    <w:abstractNumId w:val="9"/>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5AE4"/>
    <w:rsid w:val="0003018E"/>
    <w:rsid w:val="00033BC3"/>
    <w:rsid w:val="0003451A"/>
    <w:rsid w:val="00037ED2"/>
    <w:rsid w:val="000417D5"/>
    <w:rsid w:val="00043987"/>
    <w:rsid w:val="00044E09"/>
    <w:rsid w:val="0004784D"/>
    <w:rsid w:val="00053A00"/>
    <w:rsid w:val="000873DA"/>
    <w:rsid w:val="000A7327"/>
    <w:rsid w:val="000B2F3A"/>
    <w:rsid w:val="000B6C00"/>
    <w:rsid w:val="000C1F06"/>
    <w:rsid w:val="000C6762"/>
    <w:rsid w:val="000F1DD1"/>
    <w:rsid w:val="000F28B8"/>
    <w:rsid w:val="000F3766"/>
    <w:rsid w:val="000F509F"/>
    <w:rsid w:val="00106FC4"/>
    <w:rsid w:val="00111F0C"/>
    <w:rsid w:val="00121719"/>
    <w:rsid w:val="00145E2D"/>
    <w:rsid w:val="001631D1"/>
    <w:rsid w:val="0016612C"/>
    <w:rsid w:val="0016653C"/>
    <w:rsid w:val="001763D4"/>
    <w:rsid w:val="00181433"/>
    <w:rsid w:val="001834DD"/>
    <w:rsid w:val="001C53CE"/>
    <w:rsid w:val="001C5D96"/>
    <w:rsid w:val="001D229F"/>
    <w:rsid w:val="001D341B"/>
    <w:rsid w:val="001D3963"/>
    <w:rsid w:val="001D3B1E"/>
    <w:rsid w:val="001E3D2B"/>
    <w:rsid w:val="001E66CE"/>
    <w:rsid w:val="001F1DF9"/>
    <w:rsid w:val="001F45B7"/>
    <w:rsid w:val="00221DC2"/>
    <w:rsid w:val="00232770"/>
    <w:rsid w:val="00232A84"/>
    <w:rsid w:val="00237DC0"/>
    <w:rsid w:val="00244B48"/>
    <w:rsid w:val="00255C61"/>
    <w:rsid w:val="002573D5"/>
    <w:rsid w:val="0025780F"/>
    <w:rsid w:val="00264E26"/>
    <w:rsid w:val="002763B6"/>
    <w:rsid w:val="00280E74"/>
    <w:rsid w:val="00296905"/>
    <w:rsid w:val="002A41E1"/>
    <w:rsid w:val="002B6574"/>
    <w:rsid w:val="002C1885"/>
    <w:rsid w:val="002C7DC7"/>
    <w:rsid w:val="002D4D48"/>
    <w:rsid w:val="002E21D2"/>
    <w:rsid w:val="002E4D0C"/>
    <w:rsid w:val="002E5F17"/>
    <w:rsid w:val="002E668A"/>
    <w:rsid w:val="002F0B59"/>
    <w:rsid w:val="002F2986"/>
    <w:rsid w:val="002F6D39"/>
    <w:rsid w:val="002F7D3C"/>
    <w:rsid w:val="00305720"/>
    <w:rsid w:val="003131AB"/>
    <w:rsid w:val="003217BE"/>
    <w:rsid w:val="003503F4"/>
    <w:rsid w:val="003609C1"/>
    <w:rsid w:val="00365DF4"/>
    <w:rsid w:val="0039065F"/>
    <w:rsid w:val="003956E9"/>
    <w:rsid w:val="003A324B"/>
    <w:rsid w:val="003D0647"/>
    <w:rsid w:val="003D1265"/>
    <w:rsid w:val="003D3B1D"/>
    <w:rsid w:val="003D5DBE"/>
    <w:rsid w:val="003E1E99"/>
    <w:rsid w:val="00404841"/>
    <w:rsid w:val="00412059"/>
    <w:rsid w:val="00413775"/>
    <w:rsid w:val="00425160"/>
    <w:rsid w:val="00425615"/>
    <w:rsid w:val="00425633"/>
    <w:rsid w:val="00441E79"/>
    <w:rsid w:val="0044487B"/>
    <w:rsid w:val="00450486"/>
    <w:rsid w:val="004617A4"/>
    <w:rsid w:val="00462FD4"/>
    <w:rsid w:val="004634A2"/>
    <w:rsid w:val="004709E9"/>
    <w:rsid w:val="004767E4"/>
    <w:rsid w:val="00483A58"/>
    <w:rsid w:val="00494B31"/>
    <w:rsid w:val="004B5F40"/>
    <w:rsid w:val="004C7D16"/>
    <w:rsid w:val="004D30EE"/>
    <w:rsid w:val="004D485F"/>
    <w:rsid w:val="004D700E"/>
    <w:rsid w:val="004D7F17"/>
    <w:rsid w:val="004E0670"/>
    <w:rsid w:val="004E7F37"/>
    <w:rsid w:val="004F31BA"/>
    <w:rsid w:val="0051299F"/>
    <w:rsid w:val="0051343D"/>
    <w:rsid w:val="00514542"/>
    <w:rsid w:val="00526B85"/>
    <w:rsid w:val="005306A1"/>
    <w:rsid w:val="00531CCF"/>
    <w:rsid w:val="005507CE"/>
    <w:rsid w:val="0059000C"/>
    <w:rsid w:val="005A02A1"/>
    <w:rsid w:val="005B70D1"/>
    <w:rsid w:val="005C3421"/>
    <w:rsid w:val="005D4018"/>
    <w:rsid w:val="005D7A24"/>
    <w:rsid w:val="00600D84"/>
    <w:rsid w:val="00601008"/>
    <w:rsid w:val="00601A41"/>
    <w:rsid w:val="006039F2"/>
    <w:rsid w:val="00616EBA"/>
    <w:rsid w:val="00632C08"/>
    <w:rsid w:val="00644FBF"/>
    <w:rsid w:val="00653CFF"/>
    <w:rsid w:val="00654C42"/>
    <w:rsid w:val="006668D7"/>
    <w:rsid w:val="00667207"/>
    <w:rsid w:val="0067074A"/>
    <w:rsid w:val="006718CA"/>
    <w:rsid w:val="00672994"/>
    <w:rsid w:val="0068200C"/>
    <w:rsid w:val="00695DED"/>
    <w:rsid w:val="006A1E2F"/>
    <w:rsid w:val="006B659F"/>
    <w:rsid w:val="006B69B7"/>
    <w:rsid w:val="006C07F6"/>
    <w:rsid w:val="006C15C5"/>
    <w:rsid w:val="006D3DAD"/>
    <w:rsid w:val="006F7B19"/>
    <w:rsid w:val="0071421D"/>
    <w:rsid w:val="007304DE"/>
    <w:rsid w:val="00736A76"/>
    <w:rsid w:val="00737FFE"/>
    <w:rsid w:val="0074123E"/>
    <w:rsid w:val="00745E85"/>
    <w:rsid w:val="00752C6B"/>
    <w:rsid w:val="00753E85"/>
    <w:rsid w:val="00760CE6"/>
    <w:rsid w:val="007719C9"/>
    <w:rsid w:val="00772718"/>
    <w:rsid w:val="00780543"/>
    <w:rsid w:val="007B7906"/>
    <w:rsid w:val="007D30A8"/>
    <w:rsid w:val="007D355C"/>
    <w:rsid w:val="007F3026"/>
    <w:rsid w:val="00814FB1"/>
    <w:rsid w:val="0082089D"/>
    <w:rsid w:val="00820F20"/>
    <w:rsid w:val="0082528A"/>
    <w:rsid w:val="00825754"/>
    <w:rsid w:val="00825F4D"/>
    <w:rsid w:val="0082714F"/>
    <w:rsid w:val="00835210"/>
    <w:rsid w:val="00836B4A"/>
    <w:rsid w:val="00841816"/>
    <w:rsid w:val="00844C2D"/>
    <w:rsid w:val="0087438E"/>
    <w:rsid w:val="00880103"/>
    <w:rsid w:val="00884668"/>
    <w:rsid w:val="008A5679"/>
    <w:rsid w:val="008B2B46"/>
    <w:rsid w:val="008E05BC"/>
    <w:rsid w:val="008F291E"/>
    <w:rsid w:val="008F3CCF"/>
    <w:rsid w:val="008F783B"/>
    <w:rsid w:val="00915615"/>
    <w:rsid w:val="00916C81"/>
    <w:rsid w:val="00921840"/>
    <w:rsid w:val="00930859"/>
    <w:rsid w:val="00932C87"/>
    <w:rsid w:val="009331B4"/>
    <w:rsid w:val="009345F1"/>
    <w:rsid w:val="00944BBB"/>
    <w:rsid w:val="009460A1"/>
    <w:rsid w:val="00946E22"/>
    <w:rsid w:val="009510BD"/>
    <w:rsid w:val="009547B6"/>
    <w:rsid w:val="00960A2E"/>
    <w:rsid w:val="00961072"/>
    <w:rsid w:val="00981F39"/>
    <w:rsid w:val="009C5E60"/>
    <w:rsid w:val="009E100E"/>
    <w:rsid w:val="009E3A9C"/>
    <w:rsid w:val="009E5F4D"/>
    <w:rsid w:val="009E750F"/>
    <w:rsid w:val="009F0E46"/>
    <w:rsid w:val="009F791E"/>
    <w:rsid w:val="00A01F6E"/>
    <w:rsid w:val="00A03514"/>
    <w:rsid w:val="00A03A2B"/>
    <w:rsid w:val="00A04D96"/>
    <w:rsid w:val="00A0629B"/>
    <w:rsid w:val="00A14495"/>
    <w:rsid w:val="00A16BE1"/>
    <w:rsid w:val="00A34092"/>
    <w:rsid w:val="00A454BF"/>
    <w:rsid w:val="00A45D2D"/>
    <w:rsid w:val="00A52E3A"/>
    <w:rsid w:val="00A54546"/>
    <w:rsid w:val="00A55BAB"/>
    <w:rsid w:val="00A71D7A"/>
    <w:rsid w:val="00A7538D"/>
    <w:rsid w:val="00A75AC2"/>
    <w:rsid w:val="00A814CB"/>
    <w:rsid w:val="00A90D1B"/>
    <w:rsid w:val="00A952EA"/>
    <w:rsid w:val="00AA1F00"/>
    <w:rsid w:val="00AD0E9C"/>
    <w:rsid w:val="00AD7102"/>
    <w:rsid w:val="00AF55F8"/>
    <w:rsid w:val="00AF764D"/>
    <w:rsid w:val="00B02168"/>
    <w:rsid w:val="00B07D5C"/>
    <w:rsid w:val="00B10ABA"/>
    <w:rsid w:val="00B420D4"/>
    <w:rsid w:val="00B426EC"/>
    <w:rsid w:val="00B426FE"/>
    <w:rsid w:val="00B57910"/>
    <w:rsid w:val="00B60E95"/>
    <w:rsid w:val="00B714DC"/>
    <w:rsid w:val="00B86DF2"/>
    <w:rsid w:val="00B87AAC"/>
    <w:rsid w:val="00B938E9"/>
    <w:rsid w:val="00B952F6"/>
    <w:rsid w:val="00BB435F"/>
    <w:rsid w:val="00BC093A"/>
    <w:rsid w:val="00BC4ACC"/>
    <w:rsid w:val="00BC4FCC"/>
    <w:rsid w:val="00BD02F8"/>
    <w:rsid w:val="00BE5761"/>
    <w:rsid w:val="00C13305"/>
    <w:rsid w:val="00C217A8"/>
    <w:rsid w:val="00C238BB"/>
    <w:rsid w:val="00C4188F"/>
    <w:rsid w:val="00C63343"/>
    <w:rsid w:val="00C77EE1"/>
    <w:rsid w:val="00C816B2"/>
    <w:rsid w:val="00C819A4"/>
    <w:rsid w:val="00C824AE"/>
    <w:rsid w:val="00C84EA8"/>
    <w:rsid w:val="00C92998"/>
    <w:rsid w:val="00CA4060"/>
    <w:rsid w:val="00CA720A"/>
    <w:rsid w:val="00CC3C52"/>
    <w:rsid w:val="00CC6016"/>
    <w:rsid w:val="00CD5925"/>
    <w:rsid w:val="00CE557A"/>
    <w:rsid w:val="00D031B2"/>
    <w:rsid w:val="00D03590"/>
    <w:rsid w:val="00D1410C"/>
    <w:rsid w:val="00D40D16"/>
    <w:rsid w:val="00D467EF"/>
    <w:rsid w:val="00D548F0"/>
    <w:rsid w:val="00D57F79"/>
    <w:rsid w:val="00D61EE8"/>
    <w:rsid w:val="00D64FAC"/>
    <w:rsid w:val="00D65704"/>
    <w:rsid w:val="00D668F6"/>
    <w:rsid w:val="00D802CC"/>
    <w:rsid w:val="00D84875"/>
    <w:rsid w:val="00D904F0"/>
    <w:rsid w:val="00D91378"/>
    <w:rsid w:val="00D91B18"/>
    <w:rsid w:val="00D97C12"/>
    <w:rsid w:val="00DA0353"/>
    <w:rsid w:val="00DA6AFC"/>
    <w:rsid w:val="00DA7F58"/>
    <w:rsid w:val="00DC0747"/>
    <w:rsid w:val="00DC2647"/>
    <w:rsid w:val="00DC549A"/>
    <w:rsid w:val="00DD1408"/>
    <w:rsid w:val="00DD356D"/>
    <w:rsid w:val="00DD6735"/>
    <w:rsid w:val="00DF136A"/>
    <w:rsid w:val="00E02E73"/>
    <w:rsid w:val="00E0448C"/>
    <w:rsid w:val="00E13525"/>
    <w:rsid w:val="00E15997"/>
    <w:rsid w:val="00E21460"/>
    <w:rsid w:val="00E30034"/>
    <w:rsid w:val="00E42D87"/>
    <w:rsid w:val="00E47250"/>
    <w:rsid w:val="00E5209D"/>
    <w:rsid w:val="00E61535"/>
    <w:rsid w:val="00E84012"/>
    <w:rsid w:val="00E87D2E"/>
    <w:rsid w:val="00E92B4F"/>
    <w:rsid w:val="00E9373C"/>
    <w:rsid w:val="00EA0724"/>
    <w:rsid w:val="00EA0BAA"/>
    <w:rsid w:val="00EA6251"/>
    <w:rsid w:val="00EB52BB"/>
    <w:rsid w:val="00EB6414"/>
    <w:rsid w:val="00EC729D"/>
    <w:rsid w:val="00EE47CB"/>
    <w:rsid w:val="00EE5747"/>
    <w:rsid w:val="00EE613C"/>
    <w:rsid w:val="00EF2216"/>
    <w:rsid w:val="00EF3804"/>
    <w:rsid w:val="00EF5E05"/>
    <w:rsid w:val="00EF7B2E"/>
    <w:rsid w:val="00F06EA3"/>
    <w:rsid w:val="00F227AF"/>
    <w:rsid w:val="00F24C3A"/>
    <w:rsid w:val="00F27370"/>
    <w:rsid w:val="00F40B00"/>
    <w:rsid w:val="00F5341C"/>
    <w:rsid w:val="00F53656"/>
    <w:rsid w:val="00F56954"/>
    <w:rsid w:val="00F81138"/>
    <w:rsid w:val="00F87DAC"/>
    <w:rsid w:val="00F91F46"/>
    <w:rsid w:val="00F948AF"/>
    <w:rsid w:val="00F96CE6"/>
    <w:rsid w:val="00FA5A7B"/>
    <w:rsid w:val="00FB11B1"/>
    <w:rsid w:val="00FD0833"/>
    <w:rsid w:val="00FE00E8"/>
    <w:rsid w:val="00FE4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5FE9021C"/>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425160"/>
    <w:rPr>
      <w:sz w:val="16"/>
      <w:szCs w:val="16"/>
    </w:rPr>
  </w:style>
  <w:style w:type="paragraph" w:styleId="CommentText">
    <w:name w:val="annotation text"/>
    <w:basedOn w:val="Normal"/>
    <w:link w:val="CommentTextChar"/>
    <w:uiPriority w:val="99"/>
    <w:semiHidden/>
    <w:unhideWhenUsed/>
    <w:rsid w:val="00425160"/>
    <w:pPr>
      <w:spacing w:line="240" w:lineRule="auto"/>
    </w:pPr>
    <w:rPr>
      <w:szCs w:val="20"/>
    </w:rPr>
  </w:style>
  <w:style w:type="character" w:customStyle="1" w:styleId="CommentTextChar">
    <w:name w:val="Comment Text Char"/>
    <w:basedOn w:val="DefaultParagraphFont"/>
    <w:link w:val="CommentText"/>
    <w:uiPriority w:val="99"/>
    <w:semiHidden/>
    <w:rsid w:val="00425160"/>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425160"/>
    <w:rPr>
      <w:b/>
      <w:bCs/>
    </w:rPr>
  </w:style>
  <w:style w:type="character" w:customStyle="1" w:styleId="CommentSubjectChar">
    <w:name w:val="Comment Subject Char"/>
    <w:basedOn w:val="CommentTextChar"/>
    <w:link w:val="CommentSubject"/>
    <w:uiPriority w:val="99"/>
    <w:semiHidden/>
    <w:rsid w:val="00425160"/>
    <w:rPr>
      <w:rFonts w:ascii="Calibri" w:hAnsi="Calibri" w:cstheme="minorBidi"/>
      <w:b/>
      <w:bCs/>
    </w:rPr>
  </w:style>
  <w:style w:type="paragraph" w:styleId="NormalWeb">
    <w:name w:val="Normal (Web)"/>
    <w:basedOn w:val="Normal"/>
    <w:uiPriority w:val="99"/>
    <w:semiHidden/>
    <w:unhideWhenUsed/>
    <w:rsid w:val="000C67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F96CE6"/>
    <w:rPr>
      <w:rFonts w:ascii="Calibri"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733232">
      <w:bodyDiv w:val="1"/>
      <w:marLeft w:val="0"/>
      <w:marRight w:val="0"/>
      <w:marTop w:val="0"/>
      <w:marBottom w:val="0"/>
      <w:divBdr>
        <w:top w:val="none" w:sz="0" w:space="0" w:color="auto"/>
        <w:left w:val="none" w:sz="0" w:space="0" w:color="auto"/>
        <w:bottom w:val="none" w:sz="0" w:space="0" w:color="auto"/>
        <w:right w:val="none" w:sz="0" w:space="0" w:color="auto"/>
      </w:divBdr>
      <w:divsChild>
        <w:div w:id="1195192908">
          <w:marLeft w:val="0"/>
          <w:marRight w:val="0"/>
          <w:marTop w:val="0"/>
          <w:marBottom w:val="0"/>
          <w:divBdr>
            <w:top w:val="none" w:sz="0" w:space="0" w:color="auto"/>
            <w:left w:val="none" w:sz="0" w:space="0" w:color="auto"/>
            <w:bottom w:val="none" w:sz="0" w:space="0" w:color="auto"/>
            <w:right w:val="none" w:sz="0" w:space="0" w:color="auto"/>
          </w:divBdr>
          <w:divsChild>
            <w:div w:id="1281493014">
              <w:marLeft w:val="0"/>
              <w:marRight w:val="0"/>
              <w:marTop w:val="0"/>
              <w:marBottom w:val="0"/>
              <w:divBdr>
                <w:top w:val="none" w:sz="0" w:space="0" w:color="auto"/>
                <w:left w:val="none" w:sz="0" w:space="0" w:color="auto"/>
                <w:bottom w:val="none" w:sz="0" w:space="0" w:color="auto"/>
                <w:right w:val="none" w:sz="0" w:space="0" w:color="auto"/>
              </w:divBdr>
              <w:divsChild>
                <w:div w:id="996541375">
                  <w:marLeft w:val="0"/>
                  <w:marRight w:val="0"/>
                  <w:marTop w:val="0"/>
                  <w:marBottom w:val="0"/>
                  <w:divBdr>
                    <w:top w:val="none" w:sz="0" w:space="0" w:color="auto"/>
                    <w:left w:val="none" w:sz="0" w:space="0" w:color="auto"/>
                    <w:bottom w:val="none" w:sz="0" w:space="0" w:color="auto"/>
                    <w:right w:val="none" w:sz="0" w:space="0" w:color="auto"/>
                  </w:divBdr>
                  <w:divsChild>
                    <w:div w:id="9445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GRP.Helpdesk@communitygrants.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3036D4"/>
    <w:rsid w:val="006140A5"/>
    <w:rsid w:val="00AD5AF6"/>
    <w:rsid w:val="00AE3D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 w:type="paragraph" w:customStyle="1" w:styleId="8D9369E5DA37408795904DE83D07C2D1">
    <w:name w:val="8D9369E5DA37408795904DE83D07C2D1"/>
    <w:rsid w:val="003036D4"/>
  </w:style>
  <w:style w:type="paragraph" w:customStyle="1" w:styleId="3D060A136B814F84B18841A58AB88790">
    <w:name w:val="3D060A136B814F84B18841A58AB88790"/>
    <w:rsid w:val="003036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82E0AD-5241-4379-B3AB-30AB7B6E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843</TotalTime>
  <Pages>7</Pages>
  <Words>608</Words>
  <Characters>3195</Characters>
  <Application>Microsoft Office Word</Application>
  <DocSecurity>0</DocSecurity>
  <Lines>117</Lines>
  <Paragraphs>83</Paragraphs>
  <ScaleCrop>false</ScaleCrop>
  <HeadingPairs>
    <vt:vector size="2" baseType="variant">
      <vt:variant>
        <vt:lpstr>Title</vt:lpstr>
      </vt:variant>
      <vt:variant>
        <vt:i4>1</vt:i4>
      </vt:variant>
    </vt:vector>
  </HeadingPairs>
  <TitlesOfParts>
    <vt:vector size="1" baseType="lpstr">
      <vt:lpstr>Add Organisation Staff</vt:lpstr>
    </vt:vector>
  </TitlesOfParts>
  <Company>Community Grants Hub</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Organisation Staff</dc:title>
  <dc:subject>Grant Recipient Portal Task Card</dc:subject>
  <dc:creator>STEFANOSKI, Sue</dc:creator>
  <cp:keywords>[SEC=OFFICIAL]</cp:keywords>
  <cp:lastModifiedBy>BRYANT, Catherine</cp:lastModifiedBy>
  <cp:revision>54</cp:revision>
  <cp:lastPrinted>2023-07-05T00:20:00Z</cp:lastPrinted>
  <dcterms:created xsi:type="dcterms:W3CDTF">2023-04-27T01:52:00Z</dcterms:created>
  <dcterms:modified xsi:type="dcterms:W3CDTF">2023-08-07T01:57:00Z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1A78F6EBC00A4260A14C6CDB9261376E</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2023-08-07T01:57:17Z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F68001CEA546A222A89425D48903A5D1</vt:lpwstr>
  </property>
  <property fmtid="{D5CDD505-2E9C-101B-9397-08002B2CF9AE}" pid="20" name="PM_Hash_Salt">
    <vt:lpwstr>21077A190956E0D8907165BB3A4339B5</vt:lpwstr>
  </property>
  <property fmtid="{D5CDD505-2E9C-101B-9397-08002B2CF9AE}" pid="21" name="PM_Hash_SHA1">
    <vt:lpwstr>8D0519BDCCF4923E94DACE80B7657E39FE7C1239</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321B60D97620254880F395842FDC37EBFDFFE5A3BAB4750FFBAFE6B448DDB799</vt:lpwstr>
  </property>
  <property fmtid="{D5CDD505-2E9C-101B-9397-08002B2CF9AE}" pid="26" name="PM_OriginatorDomainName_SHA256">
    <vt:lpwstr>E83A2A66C4061446A7E3732E8D44762184B6B377D962B96C83DC624302585857</vt:lpwstr>
  </property>
</Properties>
</file>