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56"/>
          <w:szCs w:val="56"/>
        </w:rPr>
        <w:alias w:val="Title"/>
        <w:tag w:val=""/>
        <w:id w:val="686947816"/>
        <w:placeholder>
          <w:docPart w:val="F62FFCA95777484E9A77227BB637E47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48DD294" w14:textId="0697135B" w:rsidR="001E3D2B" w:rsidRPr="00872B66" w:rsidRDefault="003C7503" w:rsidP="00944BBB">
          <w:pPr>
            <w:pStyle w:val="Title"/>
            <w:rPr>
              <w:sz w:val="66"/>
              <w:szCs w:val="66"/>
            </w:rPr>
          </w:pPr>
          <w:r w:rsidRPr="008F4338">
            <w:rPr>
              <w:sz w:val="56"/>
              <w:szCs w:val="56"/>
            </w:rPr>
            <w:t xml:space="preserve">Update Grant </w:t>
          </w:r>
          <w:r w:rsidR="00E67CCD" w:rsidRPr="008F4338">
            <w:rPr>
              <w:sz w:val="56"/>
              <w:szCs w:val="56"/>
            </w:rPr>
            <w:t>Activity</w:t>
          </w:r>
          <w:r w:rsidRPr="008F4338">
            <w:rPr>
              <w:sz w:val="56"/>
              <w:szCs w:val="56"/>
            </w:rPr>
            <w:t xml:space="preserve"> Contacts</w:t>
          </w:r>
        </w:p>
      </w:sdtContent>
    </w:sdt>
    <w:p w14:paraId="706A9696" w14:textId="77777777" w:rsidR="003C7503" w:rsidRPr="00CB2691" w:rsidRDefault="003C7503" w:rsidP="003C7503">
      <w:pPr>
        <w:pStyle w:val="Subtitle"/>
        <w:pBdr>
          <w:bottom w:val="single" w:sz="4" w:space="7" w:color="000000" w:themeColor="text1"/>
        </w:pBdr>
        <w:spacing w:after="0"/>
      </w:pPr>
      <w:r w:rsidRPr="00CB2691">
        <w:t>Grant Recipient Portal Task Card</w:t>
      </w:r>
    </w:p>
    <w:p w14:paraId="0EB1DB05" w14:textId="79A93F37" w:rsidR="003C7503" w:rsidRPr="00CB2691" w:rsidRDefault="003C7503" w:rsidP="003C7503">
      <w:pPr>
        <w:pStyle w:val="BodyText"/>
      </w:pPr>
      <w:r w:rsidRPr="00CB2691">
        <w:rPr>
          <w:b/>
        </w:rPr>
        <w:t>Portal Access required</w:t>
      </w:r>
      <w:r w:rsidRPr="00CB2691">
        <w:t>: Administrator</w:t>
      </w:r>
      <w:r w:rsidR="00652CE6">
        <w:t xml:space="preserve"> or Editor</w:t>
      </w:r>
    </w:p>
    <w:p w14:paraId="582C01FE" w14:textId="67CF2F8B" w:rsidR="003C7503" w:rsidRPr="00CB2691" w:rsidRDefault="003C7503" w:rsidP="003C7503">
      <w:pPr>
        <w:pStyle w:val="BodyText"/>
      </w:pPr>
      <w:r w:rsidRPr="00CB2691">
        <w:t xml:space="preserve">The Grant Recipient Portal (Portal) enables grant recipients to </w:t>
      </w:r>
      <w:r>
        <w:t>update their</w:t>
      </w:r>
      <w:r w:rsidRPr="00CB2691">
        <w:t xml:space="preserve"> </w:t>
      </w:r>
      <w:r>
        <w:t xml:space="preserve">Grant </w:t>
      </w:r>
      <w:r w:rsidR="00E67CCD">
        <w:t>Activity</w:t>
      </w:r>
      <w:r>
        <w:t xml:space="preserve"> Contacts.</w:t>
      </w:r>
      <w:r w:rsidRPr="00CB2691">
        <w:t xml:space="preserve"> </w:t>
      </w:r>
    </w:p>
    <w:p w14:paraId="2B554970" w14:textId="327621E4" w:rsidR="003C7503" w:rsidRDefault="003C7503" w:rsidP="003C7503">
      <w:pPr>
        <w:pStyle w:val="BodyText"/>
      </w:pPr>
      <w:r w:rsidRPr="00CB2691">
        <w:t xml:space="preserve">This task card describes the process of viewing, adding and </w:t>
      </w:r>
      <w:r>
        <w:t xml:space="preserve">removing Grant </w:t>
      </w:r>
      <w:r w:rsidR="008E0F30">
        <w:t>Activity</w:t>
      </w:r>
      <w:r>
        <w:t xml:space="preserve"> Contacts.</w:t>
      </w:r>
    </w:p>
    <w:p w14:paraId="78FEE498" w14:textId="5607F50F" w:rsidR="007364D8" w:rsidRDefault="007364D8" w:rsidP="003C7503">
      <w:pPr>
        <w:pStyle w:val="BodyText"/>
      </w:pPr>
      <w:r>
        <w:t xml:space="preserve">There are two pathways for a user to add and remove a contact for a Grant Activity in the Portal, either through the </w:t>
      </w:r>
      <w:r w:rsidRPr="007364D8">
        <w:rPr>
          <w:b/>
        </w:rPr>
        <w:t>Organisation Profile</w:t>
      </w:r>
      <w:r>
        <w:t xml:space="preserve"> of through the </w:t>
      </w:r>
      <w:r w:rsidRPr="007364D8">
        <w:rPr>
          <w:b/>
        </w:rPr>
        <w:t>Grant Activities</w:t>
      </w:r>
      <w:r>
        <w:t xml:space="preserve"> link/tile on the Home screen.</w:t>
      </w:r>
    </w:p>
    <w:p w14:paraId="721A3184" w14:textId="735BCB3A" w:rsidR="00F3530F" w:rsidRPr="008F4338" w:rsidRDefault="003C7503">
      <w:pPr>
        <w:pStyle w:val="Heading1"/>
        <w:rPr>
          <w:szCs w:val="36"/>
        </w:rPr>
      </w:pPr>
      <w:r w:rsidRPr="008F4338">
        <w:rPr>
          <w:szCs w:val="36"/>
        </w:rPr>
        <w:t xml:space="preserve">Navigating to </w:t>
      </w:r>
      <w:r w:rsidR="00F3530F" w:rsidRPr="008F4338">
        <w:rPr>
          <w:szCs w:val="36"/>
        </w:rPr>
        <w:t xml:space="preserve">Grant </w:t>
      </w:r>
      <w:r w:rsidR="00E67CCD" w:rsidRPr="008F4338">
        <w:rPr>
          <w:szCs w:val="36"/>
        </w:rPr>
        <w:t xml:space="preserve">Activity </w:t>
      </w:r>
      <w:r w:rsidRPr="008F4338">
        <w:rPr>
          <w:szCs w:val="36"/>
        </w:rPr>
        <w:t>Contacts</w:t>
      </w:r>
      <w:r w:rsidR="00494F46" w:rsidRPr="008F4338">
        <w:rPr>
          <w:szCs w:val="36"/>
        </w:rPr>
        <w:t xml:space="preserve"> through </w:t>
      </w:r>
      <w:r w:rsidR="00EA49DF" w:rsidRPr="008F4338">
        <w:rPr>
          <w:szCs w:val="36"/>
        </w:rPr>
        <w:t>the Organisation Profile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3C7503" w:rsidRPr="00CB2691" w14:paraId="349B6B3E" w14:textId="77777777" w:rsidTr="00872B66">
        <w:trPr>
          <w:cantSplit/>
          <w:trHeight w:val="255"/>
          <w:tblHeader/>
        </w:trPr>
        <w:tc>
          <w:tcPr>
            <w:tcW w:w="410" w:type="pct"/>
            <w:shd w:val="clear" w:color="auto" w:fill="C0C0C0"/>
          </w:tcPr>
          <w:p w14:paraId="61C25562" w14:textId="77777777" w:rsidR="003C7503" w:rsidRPr="00CB2691" w:rsidRDefault="003C7503" w:rsidP="003A5C0E">
            <w:pPr>
              <w:spacing w:line="240" w:lineRule="auto"/>
              <w:rPr>
                <w:rFonts w:ascii="Arial" w:eastAsia="Times New Roman" w:hAnsi="Arial" w:cs="Arial"/>
                <w:b/>
              </w:rPr>
            </w:pPr>
            <w:r w:rsidRPr="00CB2691">
              <w:rPr>
                <w:rFonts w:ascii="Arial" w:eastAsia="Times New Roman" w:hAnsi="Arial" w:cs="Arial"/>
                <w:b/>
              </w:rPr>
              <w:t>Step</w:t>
            </w:r>
          </w:p>
        </w:tc>
        <w:tc>
          <w:tcPr>
            <w:tcW w:w="4590" w:type="pct"/>
            <w:shd w:val="clear" w:color="auto" w:fill="C0C0C0"/>
          </w:tcPr>
          <w:p w14:paraId="77528A95" w14:textId="77777777" w:rsidR="003C7503" w:rsidRPr="00CB2691" w:rsidRDefault="003C7503" w:rsidP="003A5C0E">
            <w:pPr>
              <w:spacing w:line="240" w:lineRule="auto"/>
              <w:rPr>
                <w:rFonts w:ascii="Arial" w:eastAsia="Times New Roman" w:hAnsi="Arial" w:cs="Arial"/>
                <w:b/>
              </w:rPr>
            </w:pPr>
            <w:r w:rsidRPr="00CB2691">
              <w:rPr>
                <w:rFonts w:ascii="Arial" w:eastAsia="Times New Roman" w:hAnsi="Arial" w:cs="Arial"/>
                <w:b/>
              </w:rPr>
              <w:t>Action</w:t>
            </w:r>
          </w:p>
        </w:tc>
      </w:tr>
      <w:tr w:rsidR="003C7503" w:rsidRPr="00CB2691" w14:paraId="3B4BEAAF" w14:textId="77777777" w:rsidTr="00872B66">
        <w:trPr>
          <w:trHeight w:val="1207"/>
        </w:trPr>
        <w:tc>
          <w:tcPr>
            <w:tcW w:w="410" w:type="pct"/>
          </w:tcPr>
          <w:p w14:paraId="496DFFC4" w14:textId="77777777" w:rsidR="003C7503" w:rsidRPr="00CB2691" w:rsidRDefault="003C7503" w:rsidP="003C7503">
            <w:pPr>
              <w:widowControl w:val="0"/>
              <w:numPr>
                <w:ilvl w:val="0"/>
                <w:numId w:val="10"/>
              </w:numPr>
              <w:suppressAutoHyphens/>
              <w:autoSpaceDE w:val="0"/>
              <w:autoSpaceDN w:val="0"/>
              <w:adjustRightInd w:val="0"/>
              <w:spacing w:before="120" w:after="120" w:line="240" w:lineRule="auto"/>
              <w:ind w:left="644"/>
              <w:jc w:val="center"/>
              <w:textAlignment w:val="center"/>
              <w:rPr>
                <w:rFonts w:ascii="Arial" w:eastAsia="Times New Roman" w:hAnsi="Arial" w:cs="Arial"/>
                <w:b/>
              </w:rPr>
            </w:pPr>
          </w:p>
        </w:tc>
        <w:tc>
          <w:tcPr>
            <w:tcW w:w="4590" w:type="pct"/>
          </w:tcPr>
          <w:p w14:paraId="1BF9DEAB" w14:textId="6DD58691" w:rsidR="003C7503" w:rsidRDefault="003C7503" w:rsidP="003A5C0E">
            <w:pPr>
              <w:pStyle w:val="BodyText"/>
            </w:pPr>
            <w:r w:rsidRPr="00CB2691">
              <w:t xml:space="preserve">From the Home screen, select the </w:t>
            </w:r>
            <w:r w:rsidRPr="00CB2691">
              <w:rPr>
                <w:b/>
              </w:rPr>
              <w:t>Organisation Profile</w:t>
            </w:r>
            <w:r w:rsidRPr="00CB2691">
              <w:t xml:space="preserve"> tile. Alternatively, select the </w:t>
            </w:r>
            <w:r w:rsidRPr="00CB2691">
              <w:rPr>
                <w:b/>
              </w:rPr>
              <w:t>Organisation Profile</w:t>
            </w:r>
            <w:r w:rsidRPr="00CB2691">
              <w:t xml:space="preserve"> link from the Navigation menu.</w:t>
            </w:r>
          </w:p>
          <w:p w14:paraId="5EA49661" w14:textId="6CBDF5A0" w:rsidR="003C7503" w:rsidRPr="008E7A39" w:rsidRDefault="003C7503">
            <w:pPr>
              <w:pStyle w:val="BodyText"/>
              <w:rPr>
                <w:b/>
                <w:noProof/>
                <w:lang w:eastAsia="en-AU"/>
              </w:rPr>
            </w:pPr>
            <w:r w:rsidRPr="00CB2691">
              <w:rPr>
                <w:noProof/>
                <w:lang w:eastAsia="en-AU"/>
              </w:rPr>
              <w:drawing>
                <wp:inline distT="0" distB="0" distL="0" distR="0" wp14:anchorId="4909F112" wp14:editId="2498A8E1">
                  <wp:extent cx="5177861" cy="3576905"/>
                  <wp:effectExtent l="19050" t="19050" r="22860" b="24130"/>
                  <wp:docPr id="76" name="Picture 76" descr="This screenshot is of the Home page for the Grant Recipient Portal. It shows tiles for different areas of the Portal such as Grant Agreements, Grant Activities, Milestones, Applications, Payment Advice, Organisation Profile, Personal Profile and Acceptances. The Organisation Profile is highlighed." title="Grant Recipient Portal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6782" cy="3652148"/>
                          </a:xfrm>
                          <a:prstGeom prst="rect">
                            <a:avLst/>
                          </a:prstGeom>
                          <a:ln w="9525">
                            <a:solidFill>
                              <a:schemeClr val="tx1"/>
                            </a:solidFill>
                          </a:ln>
                        </pic:spPr>
                      </pic:pic>
                    </a:graphicData>
                  </a:graphic>
                </wp:inline>
              </w:drawing>
            </w:r>
          </w:p>
        </w:tc>
      </w:tr>
      <w:tr w:rsidR="001C28F5" w:rsidRPr="00CB2691" w14:paraId="219C8E34" w14:textId="77777777" w:rsidTr="00E13C7C">
        <w:trPr>
          <w:cantSplit/>
          <w:trHeight w:val="1207"/>
        </w:trPr>
        <w:tc>
          <w:tcPr>
            <w:tcW w:w="410" w:type="pct"/>
          </w:tcPr>
          <w:p w14:paraId="018370F6" w14:textId="77777777" w:rsidR="001C28F5" w:rsidRPr="00CB2691" w:rsidRDefault="001C28F5" w:rsidP="003C7503">
            <w:pPr>
              <w:widowControl w:val="0"/>
              <w:numPr>
                <w:ilvl w:val="0"/>
                <w:numId w:val="10"/>
              </w:numPr>
              <w:suppressAutoHyphens/>
              <w:autoSpaceDE w:val="0"/>
              <w:autoSpaceDN w:val="0"/>
              <w:adjustRightInd w:val="0"/>
              <w:spacing w:before="120" w:after="120" w:line="240" w:lineRule="auto"/>
              <w:ind w:left="644"/>
              <w:jc w:val="center"/>
              <w:textAlignment w:val="center"/>
              <w:rPr>
                <w:rFonts w:ascii="Arial" w:eastAsia="Times New Roman" w:hAnsi="Arial" w:cs="Arial"/>
                <w:b/>
              </w:rPr>
            </w:pPr>
          </w:p>
        </w:tc>
        <w:tc>
          <w:tcPr>
            <w:tcW w:w="4590" w:type="pct"/>
          </w:tcPr>
          <w:p w14:paraId="6345FE36" w14:textId="6C5A297B" w:rsidR="001C28F5" w:rsidRDefault="001C28F5" w:rsidP="004A7A5F">
            <w:pPr>
              <w:pStyle w:val="BodyText"/>
            </w:pPr>
            <w:r w:rsidRPr="00CB2691">
              <w:t xml:space="preserve">The Organisation Profile screen will display. Select </w:t>
            </w:r>
            <w:r>
              <w:rPr>
                <w:b/>
              </w:rPr>
              <w:t>Staff</w:t>
            </w:r>
            <w:r w:rsidRPr="00CB2691">
              <w:rPr>
                <w:b/>
              </w:rPr>
              <w:t xml:space="preserve"> </w:t>
            </w:r>
            <w:r>
              <w:t>from the Organisation p</w:t>
            </w:r>
            <w:r w:rsidRPr="00CB2691">
              <w:t xml:space="preserve">rofile menu to display </w:t>
            </w:r>
            <w:r>
              <w:t xml:space="preserve">the </w:t>
            </w:r>
            <w:r w:rsidR="007364D8">
              <w:t>O</w:t>
            </w:r>
            <w:r>
              <w:t>rganisation’s Staff screen</w:t>
            </w:r>
            <w:r w:rsidRPr="00CB2691">
              <w:t>.</w:t>
            </w:r>
          </w:p>
          <w:p w14:paraId="2A9141F8" w14:textId="7836077D" w:rsidR="001C28F5" w:rsidRPr="00CB2691" w:rsidRDefault="006C4B27" w:rsidP="004A7A5F">
            <w:pPr>
              <w:pStyle w:val="BodyText"/>
            </w:pPr>
            <w:r>
              <w:rPr>
                <w:noProof/>
                <w:lang w:eastAsia="en-AU"/>
              </w:rPr>
              <w:drawing>
                <wp:inline distT="0" distB="0" distL="0" distR="0" wp14:anchorId="756BC324" wp14:editId="1931ABCF">
                  <wp:extent cx="5311677" cy="2476005"/>
                  <wp:effectExtent l="19050" t="19050" r="22860" b="19685"/>
                  <wp:docPr id="205" name="Picture 205" descr="Screenshot of the Organisation details screen with the Staff button on the left hand side menu highlighted." title="Organis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6151" cy="2478091"/>
                          </a:xfrm>
                          <a:prstGeom prst="rect">
                            <a:avLst/>
                          </a:prstGeom>
                          <a:ln>
                            <a:solidFill>
                              <a:schemeClr val="tx1">
                                <a:lumMod val="50000"/>
                                <a:lumOff val="50000"/>
                              </a:schemeClr>
                            </a:solidFill>
                          </a:ln>
                        </pic:spPr>
                      </pic:pic>
                    </a:graphicData>
                  </a:graphic>
                </wp:inline>
              </w:drawing>
            </w:r>
          </w:p>
        </w:tc>
      </w:tr>
      <w:tr w:rsidR="003C7503" w:rsidRPr="00CB2691" w14:paraId="538FBACD" w14:textId="77777777" w:rsidTr="00872B66">
        <w:trPr>
          <w:cantSplit/>
          <w:trHeight w:val="1207"/>
        </w:trPr>
        <w:tc>
          <w:tcPr>
            <w:tcW w:w="410" w:type="pct"/>
          </w:tcPr>
          <w:p w14:paraId="6A7716E9" w14:textId="77777777" w:rsidR="003C7503" w:rsidRPr="00CB2691" w:rsidRDefault="003C7503" w:rsidP="003C7503">
            <w:pPr>
              <w:widowControl w:val="0"/>
              <w:numPr>
                <w:ilvl w:val="0"/>
                <w:numId w:val="10"/>
              </w:numPr>
              <w:suppressAutoHyphens/>
              <w:autoSpaceDE w:val="0"/>
              <w:autoSpaceDN w:val="0"/>
              <w:adjustRightInd w:val="0"/>
              <w:spacing w:before="120" w:after="120" w:line="240" w:lineRule="auto"/>
              <w:ind w:left="644"/>
              <w:jc w:val="center"/>
              <w:textAlignment w:val="center"/>
              <w:rPr>
                <w:rFonts w:ascii="Arial" w:eastAsia="Times New Roman" w:hAnsi="Arial" w:cs="Arial"/>
                <w:b/>
              </w:rPr>
            </w:pPr>
          </w:p>
        </w:tc>
        <w:tc>
          <w:tcPr>
            <w:tcW w:w="4590" w:type="pct"/>
          </w:tcPr>
          <w:p w14:paraId="649DC78F" w14:textId="1C6FAD26" w:rsidR="004A7A5F" w:rsidRPr="00466645" w:rsidRDefault="004A7A5F" w:rsidP="004A7A5F">
            <w:pPr>
              <w:pStyle w:val="BodyText"/>
            </w:pPr>
            <w:r>
              <w:t xml:space="preserve">The </w:t>
            </w:r>
            <w:r w:rsidR="00FC0E1E">
              <w:t xml:space="preserve">Organisation’s </w:t>
            </w:r>
            <w:r>
              <w:t>Staff screen</w:t>
            </w:r>
            <w:r w:rsidR="00FC0E1E">
              <w:t xml:space="preserve"> will display. This screen</w:t>
            </w:r>
            <w:r>
              <w:t xml:space="preserve"> displays Active Staff for the organisation by default. The Staff</w:t>
            </w:r>
            <w:r w:rsidRPr="00466645">
              <w:t xml:space="preserve"> list can be filtered using the </w:t>
            </w:r>
            <w:r w:rsidRPr="00466645">
              <w:rPr>
                <w:b/>
              </w:rPr>
              <w:t xml:space="preserve">drop down </w:t>
            </w:r>
            <w:r w:rsidRPr="00466645">
              <w:t>menu</w:t>
            </w:r>
            <w:r w:rsidRPr="00466645">
              <w:rPr>
                <w:b/>
              </w:rPr>
              <w:t xml:space="preserve"> </w:t>
            </w:r>
            <w:r w:rsidRPr="00466645">
              <w:t>to</w:t>
            </w:r>
            <w:r w:rsidRPr="00466645">
              <w:rPr>
                <w:b/>
              </w:rPr>
              <w:t xml:space="preserve"> </w:t>
            </w:r>
            <w:r w:rsidRPr="00466645">
              <w:t>choose one of the following:</w:t>
            </w:r>
          </w:p>
          <w:p w14:paraId="13FDA0CE" w14:textId="0B95973E" w:rsidR="004A7A5F" w:rsidRPr="00466645" w:rsidRDefault="004A7A5F" w:rsidP="004A7A5F">
            <w:pPr>
              <w:pStyle w:val="BodyText"/>
              <w:numPr>
                <w:ilvl w:val="0"/>
                <w:numId w:val="11"/>
              </w:numPr>
            </w:pPr>
            <w:r>
              <w:t>Active Staff</w:t>
            </w:r>
          </w:p>
          <w:p w14:paraId="040EA8E0" w14:textId="1BCAB9CE" w:rsidR="004A7A5F" w:rsidRPr="00466645" w:rsidRDefault="004A7A5F" w:rsidP="004A7A5F">
            <w:pPr>
              <w:pStyle w:val="BodyText"/>
              <w:numPr>
                <w:ilvl w:val="0"/>
                <w:numId w:val="11"/>
              </w:numPr>
            </w:pPr>
            <w:r>
              <w:t>Inactive Staff</w:t>
            </w:r>
          </w:p>
          <w:p w14:paraId="41714908" w14:textId="16A18602" w:rsidR="004A7A5F" w:rsidRPr="00466645" w:rsidRDefault="004A7A5F" w:rsidP="004A7A5F">
            <w:pPr>
              <w:pStyle w:val="BodyText"/>
              <w:numPr>
                <w:ilvl w:val="0"/>
                <w:numId w:val="11"/>
              </w:numPr>
            </w:pPr>
            <w:r>
              <w:t>All Staff</w:t>
            </w:r>
          </w:p>
          <w:p w14:paraId="75B6D297" w14:textId="02E93CFD" w:rsidR="003C7503" w:rsidRPr="00CB2691" w:rsidRDefault="003C7503" w:rsidP="003A5C0E">
            <w:pPr>
              <w:pStyle w:val="BodyText"/>
            </w:pPr>
            <w:r w:rsidRPr="00CB2691">
              <w:t xml:space="preserve">Select </w:t>
            </w:r>
            <w:r w:rsidRPr="00CB2691">
              <w:rPr>
                <w:b/>
              </w:rPr>
              <w:t>View</w:t>
            </w:r>
            <w:r w:rsidRPr="00CB2691">
              <w:t xml:space="preserve"> to display additional information about a particular </w:t>
            </w:r>
            <w:r w:rsidR="004A7A5F">
              <w:t>contact</w:t>
            </w:r>
            <w:r w:rsidRPr="00CB2691">
              <w:t>.</w:t>
            </w:r>
          </w:p>
          <w:p w14:paraId="01B9E4EB" w14:textId="1413B1BA" w:rsidR="003C7503" w:rsidRPr="00CB2691" w:rsidRDefault="00147530" w:rsidP="003A5C0E">
            <w:pPr>
              <w:pStyle w:val="BodyText"/>
              <w:rPr>
                <w:rStyle w:val="CommentReference"/>
              </w:rPr>
            </w:pPr>
            <w:r>
              <w:rPr>
                <w:noProof/>
                <w:lang w:eastAsia="en-AU"/>
              </w:rPr>
              <w:drawing>
                <wp:inline distT="0" distB="0" distL="0" distR="0" wp14:anchorId="08CFBC0E" wp14:editId="33335FC9">
                  <wp:extent cx="5504815" cy="1953895"/>
                  <wp:effectExtent l="19050" t="19050" r="19685" b="27305"/>
                  <wp:docPr id="84" name="Picture 84" descr="Screenshot of the Organisation details &gt; Staff screen with the Staff button and View buttons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4815" cy="1953895"/>
                          </a:xfrm>
                          <a:prstGeom prst="rect">
                            <a:avLst/>
                          </a:prstGeom>
                          <a:ln>
                            <a:solidFill>
                              <a:schemeClr val="tx1"/>
                            </a:solidFill>
                          </a:ln>
                        </pic:spPr>
                      </pic:pic>
                    </a:graphicData>
                  </a:graphic>
                </wp:inline>
              </w:drawing>
            </w:r>
          </w:p>
        </w:tc>
      </w:tr>
      <w:tr w:rsidR="003C7503" w:rsidRPr="00CB2691" w14:paraId="269BFB71" w14:textId="77777777" w:rsidTr="00872B66">
        <w:trPr>
          <w:cantSplit/>
          <w:trHeight w:val="1207"/>
        </w:trPr>
        <w:tc>
          <w:tcPr>
            <w:tcW w:w="410" w:type="pct"/>
          </w:tcPr>
          <w:p w14:paraId="4BFE237D" w14:textId="77777777" w:rsidR="003C7503" w:rsidRPr="00CB2691" w:rsidRDefault="003C7503" w:rsidP="003C7503">
            <w:pPr>
              <w:widowControl w:val="0"/>
              <w:numPr>
                <w:ilvl w:val="0"/>
                <w:numId w:val="10"/>
              </w:numPr>
              <w:suppressAutoHyphens/>
              <w:autoSpaceDE w:val="0"/>
              <w:autoSpaceDN w:val="0"/>
              <w:adjustRightInd w:val="0"/>
              <w:spacing w:before="120" w:after="120" w:line="240" w:lineRule="auto"/>
              <w:ind w:left="644"/>
              <w:jc w:val="center"/>
              <w:textAlignment w:val="center"/>
              <w:rPr>
                <w:rFonts w:ascii="Arial" w:eastAsia="Times New Roman" w:hAnsi="Arial" w:cs="Arial"/>
                <w:b/>
              </w:rPr>
            </w:pPr>
          </w:p>
        </w:tc>
        <w:tc>
          <w:tcPr>
            <w:tcW w:w="4590" w:type="pct"/>
          </w:tcPr>
          <w:p w14:paraId="7437EF8E" w14:textId="1701F1E6" w:rsidR="00494F46" w:rsidRDefault="003C7503" w:rsidP="003A5C0E">
            <w:pPr>
              <w:pStyle w:val="BodyText"/>
            </w:pPr>
            <w:r w:rsidRPr="00CB2691">
              <w:t xml:space="preserve">The </w:t>
            </w:r>
            <w:r w:rsidR="00494F46">
              <w:t xml:space="preserve">Staff </w:t>
            </w:r>
            <w:r w:rsidRPr="00CB2691">
              <w:t xml:space="preserve">details screen will display. This screen </w:t>
            </w:r>
            <w:r w:rsidR="00494F46">
              <w:t>has four sections:</w:t>
            </w:r>
          </w:p>
          <w:p w14:paraId="09830393" w14:textId="77777777" w:rsidR="00494F46" w:rsidRDefault="00494F46" w:rsidP="00872B66">
            <w:pPr>
              <w:pStyle w:val="BodyText"/>
              <w:numPr>
                <w:ilvl w:val="0"/>
                <w:numId w:val="12"/>
              </w:numPr>
            </w:pPr>
            <w:r>
              <w:t>Staff details</w:t>
            </w:r>
          </w:p>
          <w:p w14:paraId="0331451E" w14:textId="0945CCF0" w:rsidR="00494F46" w:rsidRDefault="00EB24D7" w:rsidP="00872B66">
            <w:pPr>
              <w:pStyle w:val="BodyText"/>
              <w:numPr>
                <w:ilvl w:val="0"/>
                <w:numId w:val="12"/>
              </w:numPr>
            </w:pPr>
            <w:r>
              <w:t>System a</w:t>
            </w:r>
            <w:r w:rsidR="00494F46">
              <w:t>ccess</w:t>
            </w:r>
          </w:p>
          <w:p w14:paraId="6966ECCD" w14:textId="77777777" w:rsidR="00494F46" w:rsidRDefault="00494F46" w:rsidP="00872B66">
            <w:pPr>
              <w:pStyle w:val="BodyText"/>
              <w:numPr>
                <w:ilvl w:val="0"/>
                <w:numId w:val="12"/>
              </w:numPr>
            </w:pPr>
            <w:r>
              <w:t xml:space="preserve">Contact for Grant Agreements </w:t>
            </w:r>
          </w:p>
          <w:p w14:paraId="6FA45B28" w14:textId="089B599B" w:rsidR="003C7503" w:rsidRDefault="00494F46" w:rsidP="00872B66">
            <w:pPr>
              <w:pStyle w:val="BodyText"/>
              <w:numPr>
                <w:ilvl w:val="0"/>
                <w:numId w:val="12"/>
              </w:numPr>
            </w:pPr>
            <w:r>
              <w:t>Contact for Grant Activities</w:t>
            </w:r>
            <w:r w:rsidR="003C7503" w:rsidRPr="00CB2691">
              <w:t xml:space="preserve"> </w:t>
            </w:r>
          </w:p>
          <w:p w14:paraId="442D56DD" w14:textId="5554E4BF" w:rsidR="009C4AD5" w:rsidRDefault="009C4AD5" w:rsidP="009C4AD5">
            <w:pPr>
              <w:pStyle w:val="BodyText"/>
            </w:pPr>
            <w:r>
              <w:t xml:space="preserve">Grant </w:t>
            </w:r>
            <w:r w:rsidR="00E67CCD">
              <w:t>Activity</w:t>
            </w:r>
            <w:r>
              <w:t xml:space="preserve"> Contacts are listed under the </w:t>
            </w:r>
            <w:r w:rsidRPr="00872B66">
              <w:rPr>
                <w:b/>
              </w:rPr>
              <w:t xml:space="preserve">Contact for Grant </w:t>
            </w:r>
            <w:r w:rsidR="00E67CCD">
              <w:rPr>
                <w:b/>
              </w:rPr>
              <w:t>Activities</w:t>
            </w:r>
            <w:r>
              <w:t xml:space="preserve"> section.</w:t>
            </w:r>
          </w:p>
          <w:p w14:paraId="3D029F3A" w14:textId="735CD7B1" w:rsidR="001160CC" w:rsidRDefault="001160CC" w:rsidP="009C4AD5">
            <w:pPr>
              <w:pStyle w:val="BodyText"/>
            </w:pPr>
            <w:r>
              <w:t>To add a co</w:t>
            </w:r>
            <w:r w:rsidR="00B636AF">
              <w:t>ntact through the Organisation P</w:t>
            </w:r>
            <w:r w:rsidR="001C28F5">
              <w:t>rofile, proceed to step 5</w:t>
            </w:r>
            <w:r>
              <w:t>.</w:t>
            </w:r>
          </w:p>
          <w:p w14:paraId="674C826F" w14:textId="620A8441" w:rsidR="001160CC" w:rsidRDefault="001160CC" w:rsidP="009C4AD5">
            <w:pPr>
              <w:pStyle w:val="BodyText"/>
            </w:pPr>
            <w:r>
              <w:t>To remove a co</w:t>
            </w:r>
            <w:r w:rsidR="00B636AF">
              <w:t>ntact through the Organisation P</w:t>
            </w:r>
            <w:r w:rsidR="00EB24D7">
              <w:t>rofile, proceed</w:t>
            </w:r>
            <w:r>
              <w:t xml:space="preserve"> to step</w:t>
            </w:r>
            <w:r w:rsidR="001C28F5">
              <w:t xml:space="preserve"> 11</w:t>
            </w:r>
            <w:r>
              <w:t>.</w:t>
            </w:r>
          </w:p>
          <w:p w14:paraId="5CDE015E" w14:textId="1D75A763" w:rsidR="00E13C7C" w:rsidRDefault="00E67CCD" w:rsidP="003A5C0E">
            <w:pPr>
              <w:pStyle w:val="BodyText"/>
            </w:pPr>
            <w:r>
              <w:rPr>
                <w:noProof/>
                <w:lang w:eastAsia="en-AU"/>
              </w:rPr>
              <w:drawing>
                <wp:inline distT="0" distB="0" distL="0" distR="0" wp14:anchorId="45A34A65" wp14:editId="023AB1FA">
                  <wp:extent cx="5435193" cy="3877175"/>
                  <wp:effectExtent l="19050" t="19050" r="13335" b="28575"/>
                  <wp:docPr id="78" name="Picture 78" descr="Screenshot of the Organisation details &gt; Staff &gt; View &gt; Staff details screen with the Contact for Grant Activities heading highlighted." title="Organisation details &gt; Staff &gt; View &gt; Staff detail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8270" cy="3879370"/>
                          </a:xfrm>
                          <a:prstGeom prst="rect">
                            <a:avLst/>
                          </a:prstGeom>
                          <a:ln w="9525">
                            <a:solidFill>
                              <a:schemeClr val="tx1"/>
                            </a:solidFill>
                          </a:ln>
                        </pic:spPr>
                      </pic:pic>
                    </a:graphicData>
                  </a:graphic>
                </wp:inline>
              </w:drawing>
            </w:r>
          </w:p>
          <w:p w14:paraId="0F4A0B30" w14:textId="0D0A3D4A" w:rsidR="001160CC" w:rsidRPr="00CB2691" w:rsidRDefault="001160CC" w:rsidP="003A5C0E">
            <w:pPr>
              <w:pStyle w:val="BodyText"/>
            </w:pPr>
          </w:p>
        </w:tc>
      </w:tr>
    </w:tbl>
    <w:p w14:paraId="54D07C53" w14:textId="0290F8EF" w:rsidR="000D76C6" w:rsidRPr="008F4338" w:rsidRDefault="000D76C6" w:rsidP="000D76C6">
      <w:pPr>
        <w:pStyle w:val="Heading1"/>
        <w:rPr>
          <w:szCs w:val="36"/>
        </w:rPr>
      </w:pPr>
      <w:r w:rsidRPr="008F4338">
        <w:rPr>
          <w:szCs w:val="36"/>
        </w:rPr>
        <w:lastRenderedPageBreak/>
        <w:t xml:space="preserve">Adding a Grant </w:t>
      </w:r>
      <w:r w:rsidR="00E67CCD" w:rsidRPr="008F4338">
        <w:rPr>
          <w:szCs w:val="36"/>
        </w:rPr>
        <w:t>Activity</w:t>
      </w:r>
      <w:r w:rsidRPr="008F4338">
        <w:rPr>
          <w:szCs w:val="36"/>
        </w:rPr>
        <w:t xml:space="preserve"> Contact through the Organisation Profile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241793" w:rsidRPr="00466645" w14:paraId="116CA301" w14:textId="77777777" w:rsidTr="003A5C0E">
        <w:trPr>
          <w:cantSplit/>
          <w:trHeight w:val="85"/>
          <w:tblHeader/>
        </w:trPr>
        <w:tc>
          <w:tcPr>
            <w:tcW w:w="410" w:type="pct"/>
            <w:shd w:val="clear" w:color="auto" w:fill="BFBFBF" w:themeFill="background1" w:themeFillShade="BF"/>
          </w:tcPr>
          <w:p w14:paraId="1CF9BF47" w14:textId="77777777" w:rsidR="00241793" w:rsidRPr="00466645" w:rsidRDefault="00241793" w:rsidP="003A5C0E">
            <w:pPr>
              <w:spacing w:line="240" w:lineRule="auto"/>
              <w:rPr>
                <w:rFonts w:ascii="Arial" w:eastAsia="Times New Roman" w:hAnsi="Arial" w:cs="Arial"/>
                <w:b/>
              </w:rPr>
            </w:pPr>
            <w:r w:rsidRPr="00466645">
              <w:rPr>
                <w:rFonts w:ascii="Arial" w:eastAsia="Times New Roman" w:hAnsi="Arial" w:cs="Arial"/>
                <w:b/>
              </w:rPr>
              <w:t>Step</w:t>
            </w:r>
          </w:p>
        </w:tc>
        <w:tc>
          <w:tcPr>
            <w:tcW w:w="4590" w:type="pct"/>
            <w:shd w:val="clear" w:color="auto" w:fill="BFBFBF" w:themeFill="background1" w:themeFillShade="BF"/>
          </w:tcPr>
          <w:p w14:paraId="342BDA90" w14:textId="77777777" w:rsidR="00241793" w:rsidRPr="00466645" w:rsidRDefault="00241793" w:rsidP="003A5C0E">
            <w:pPr>
              <w:spacing w:line="240" w:lineRule="auto"/>
              <w:rPr>
                <w:rFonts w:ascii="Arial" w:eastAsia="Times New Roman" w:hAnsi="Arial" w:cs="Arial"/>
                <w:b/>
              </w:rPr>
            </w:pPr>
            <w:r w:rsidRPr="00466645">
              <w:rPr>
                <w:rFonts w:ascii="Arial" w:eastAsia="Times New Roman" w:hAnsi="Arial" w:cs="Arial"/>
                <w:b/>
              </w:rPr>
              <w:t>Action</w:t>
            </w:r>
          </w:p>
        </w:tc>
      </w:tr>
      <w:tr w:rsidR="00241793" w:rsidRPr="00466645" w14:paraId="4AB2B78F" w14:textId="77777777" w:rsidTr="003A5C0E">
        <w:trPr>
          <w:cantSplit/>
          <w:trHeight w:val="3601"/>
        </w:trPr>
        <w:tc>
          <w:tcPr>
            <w:tcW w:w="410" w:type="pct"/>
          </w:tcPr>
          <w:p w14:paraId="0FB604EE" w14:textId="77777777" w:rsidR="00241793" w:rsidRPr="00466645" w:rsidRDefault="00241793" w:rsidP="00872B66">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14D08831" w14:textId="1BDB440D" w:rsidR="00241793" w:rsidRPr="00F3530F" w:rsidRDefault="00A80EB7" w:rsidP="00241793">
            <w:pPr>
              <w:pStyle w:val="BodyText"/>
            </w:pPr>
            <w:r>
              <w:t xml:space="preserve">To add a contact to a Grant </w:t>
            </w:r>
            <w:r w:rsidR="00E67CCD">
              <w:t>Activity</w:t>
            </w:r>
            <w:r>
              <w:t>, s</w:t>
            </w:r>
            <w:r w:rsidR="008623CE">
              <w:t>elect</w:t>
            </w:r>
            <w:r w:rsidR="00241793" w:rsidRPr="00F3530F">
              <w:t xml:space="preserve"> </w:t>
            </w:r>
            <w:r w:rsidR="00241793" w:rsidRPr="00F3530F">
              <w:rPr>
                <w:b/>
              </w:rPr>
              <w:t>Staff</w:t>
            </w:r>
            <w:r w:rsidR="00241793" w:rsidRPr="00F3530F">
              <w:t xml:space="preserve"> from the </w:t>
            </w:r>
            <w:r w:rsidR="00EB24D7">
              <w:t>Organisation p</w:t>
            </w:r>
            <w:r w:rsidR="00182652">
              <w:t>rofile</w:t>
            </w:r>
            <w:r w:rsidR="00241793" w:rsidRPr="00F3530F">
              <w:t xml:space="preserve"> menu. Click </w:t>
            </w:r>
            <w:r w:rsidR="00241793" w:rsidRPr="00F3530F">
              <w:rPr>
                <w:b/>
              </w:rPr>
              <w:t>View</w:t>
            </w:r>
            <w:r w:rsidR="00241793" w:rsidRPr="00F3530F">
              <w:t xml:space="preserve"> next to the staff member you </w:t>
            </w:r>
            <w:r w:rsidR="00920CEC">
              <w:t>want</w:t>
            </w:r>
            <w:r w:rsidR="00241793" w:rsidRPr="00F3530F">
              <w:t xml:space="preserve"> to add as a Grant </w:t>
            </w:r>
            <w:r w:rsidR="00E67CCD">
              <w:t>Activity</w:t>
            </w:r>
            <w:r w:rsidR="00EB24D7">
              <w:t xml:space="preserve"> Contact</w:t>
            </w:r>
            <w:r w:rsidR="00241793" w:rsidRPr="00F3530F">
              <w:t>.</w:t>
            </w:r>
          </w:p>
          <w:p w14:paraId="5BE3BC11" w14:textId="45CE6C08" w:rsidR="00241793" w:rsidRPr="00466645" w:rsidRDefault="00147530" w:rsidP="003A5C0E">
            <w:pPr>
              <w:spacing w:before="120" w:after="120" w:line="240" w:lineRule="auto"/>
              <w:rPr>
                <w:rFonts w:ascii="Arial" w:eastAsia="Times New Roman" w:hAnsi="Arial"/>
                <w:szCs w:val="24"/>
              </w:rPr>
            </w:pPr>
            <w:r>
              <w:rPr>
                <w:noProof/>
                <w:lang w:eastAsia="en-AU"/>
              </w:rPr>
              <w:drawing>
                <wp:inline distT="0" distB="0" distL="0" distR="0" wp14:anchorId="1AEE2EE2" wp14:editId="23506EA6">
                  <wp:extent cx="5504815" cy="1953895"/>
                  <wp:effectExtent l="19050" t="19050" r="19685" b="27305"/>
                  <wp:docPr id="108" name="Picture 108" descr="Screenshot of the Organisation details &gt; Staff screen with the Staff button and View button highlighted. " title="Organisation Profile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4815" cy="1953895"/>
                          </a:xfrm>
                          <a:prstGeom prst="rect">
                            <a:avLst/>
                          </a:prstGeom>
                          <a:ln>
                            <a:solidFill>
                              <a:schemeClr val="tx1"/>
                            </a:solidFill>
                          </a:ln>
                        </pic:spPr>
                      </pic:pic>
                    </a:graphicData>
                  </a:graphic>
                </wp:inline>
              </w:drawing>
            </w:r>
          </w:p>
        </w:tc>
      </w:tr>
      <w:tr w:rsidR="00241793" w:rsidRPr="00466645" w14:paraId="0ED58146" w14:textId="77777777" w:rsidTr="00872B66">
        <w:trPr>
          <w:trHeight w:val="1701"/>
        </w:trPr>
        <w:tc>
          <w:tcPr>
            <w:tcW w:w="410" w:type="pct"/>
          </w:tcPr>
          <w:p w14:paraId="4538CB8E" w14:textId="77777777" w:rsidR="00241793" w:rsidRPr="00466645" w:rsidRDefault="00241793" w:rsidP="00872B66">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DEC1993" w14:textId="4EC6144A" w:rsidR="00241793" w:rsidRDefault="00241793" w:rsidP="00241793">
            <w:pPr>
              <w:pStyle w:val="BodyText"/>
            </w:pPr>
            <w:r>
              <w:t xml:space="preserve">The Staff details page will display. Select </w:t>
            </w:r>
            <w:r w:rsidR="00182652" w:rsidRPr="00872B66">
              <w:rPr>
                <w:b/>
              </w:rPr>
              <w:t>Add</w:t>
            </w:r>
            <w:r w:rsidR="00182652">
              <w:t xml:space="preserve"> </w:t>
            </w:r>
            <w:r w:rsidRPr="0086341D">
              <w:rPr>
                <w:b/>
              </w:rPr>
              <w:t xml:space="preserve">Grant </w:t>
            </w:r>
            <w:r w:rsidR="00E67CCD">
              <w:rPr>
                <w:b/>
              </w:rPr>
              <w:t>Activity</w:t>
            </w:r>
            <w:r>
              <w:t>.</w:t>
            </w:r>
          </w:p>
          <w:p w14:paraId="441904AF" w14:textId="7DA79762" w:rsidR="00241793" w:rsidRPr="00466645" w:rsidRDefault="00E67CCD" w:rsidP="003A5C0E">
            <w:pPr>
              <w:spacing w:before="120" w:after="120" w:line="240" w:lineRule="auto"/>
              <w:rPr>
                <w:rFonts w:ascii="Arial" w:eastAsia="Times New Roman" w:hAnsi="Arial"/>
                <w:szCs w:val="24"/>
              </w:rPr>
            </w:pPr>
            <w:r>
              <w:rPr>
                <w:noProof/>
                <w:lang w:eastAsia="en-AU"/>
              </w:rPr>
              <w:drawing>
                <wp:inline distT="0" distB="0" distL="0" distR="0" wp14:anchorId="21677A2C" wp14:editId="50393334">
                  <wp:extent cx="5161031" cy="3681602"/>
                  <wp:effectExtent l="19050" t="19050" r="20955" b="14605"/>
                  <wp:docPr id="82" name="Picture 82" descr="Screenshot of the Organisation details &gt; Staff &gt;View &gt; Staff details screen with the Add Grant Activities button highlighted." title="Organisation details &gt; Staff &gt; View &gt;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2068" cy="3689475"/>
                          </a:xfrm>
                          <a:prstGeom prst="rect">
                            <a:avLst/>
                          </a:prstGeom>
                          <a:ln w="9525">
                            <a:solidFill>
                              <a:schemeClr val="tx1"/>
                            </a:solidFill>
                          </a:ln>
                        </pic:spPr>
                      </pic:pic>
                    </a:graphicData>
                  </a:graphic>
                </wp:inline>
              </w:drawing>
            </w:r>
          </w:p>
        </w:tc>
      </w:tr>
      <w:tr w:rsidR="00241793" w:rsidRPr="00466645" w14:paraId="18DE85FB" w14:textId="77777777" w:rsidTr="003A5C0E">
        <w:trPr>
          <w:cantSplit/>
          <w:trHeight w:val="1701"/>
        </w:trPr>
        <w:tc>
          <w:tcPr>
            <w:tcW w:w="410" w:type="pct"/>
          </w:tcPr>
          <w:p w14:paraId="2FCD09C9" w14:textId="77777777" w:rsidR="00241793" w:rsidRPr="00466645" w:rsidRDefault="00241793" w:rsidP="00872B66">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7C2EBCB0" w14:textId="60CF8F3B" w:rsidR="00817031" w:rsidRDefault="00182652" w:rsidP="00241793">
            <w:pPr>
              <w:pStyle w:val="BodyText"/>
            </w:pPr>
            <w:r>
              <w:t xml:space="preserve">The list of Grant </w:t>
            </w:r>
            <w:r w:rsidR="00E67CCD">
              <w:t>Activities</w:t>
            </w:r>
            <w:r>
              <w:t xml:space="preserve"> will display</w:t>
            </w:r>
            <w:r w:rsidR="00A74797">
              <w:t xml:space="preserve"> which you can assign </w:t>
            </w:r>
            <w:r w:rsidR="001C28F5">
              <w:t>the</w:t>
            </w:r>
            <w:r w:rsidR="00817031">
              <w:t xml:space="preserve"> contact to</w:t>
            </w:r>
            <w:r>
              <w:t xml:space="preserve">. Select the </w:t>
            </w:r>
            <w:r w:rsidR="00241793" w:rsidRPr="00F3530F">
              <w:rPr>
                <w:b/>
              </w:rPr>
              <w:t>Actions</w:t>
            </w:r>
            <w:r w:rsidR="00241793">
              <w:t xml:space="preserve"> button </w:t>
            </w:r>
            <w:r>
              <w:t xml:space="preserve">next to the Grant </w:t>
            </w:r>
            <w:r w:rsidR="00E67CCD">
              <w:t>Activity</w:t>
            </w:r>
            <w:r w:rsidR="00817031">
              <w:t xml:space="preserve"> you want to add the c</w:t>
            </w:r>
            <w:r>
              <w:t>ontact</w:t>
            </w:r>
            <w:r w:rsidR="00FF7353">
              <w:t xml:space="preserve"> to</w:t>
            </w:r>
            <w:r>
              <w:t xml:space="preserve">. The Actions button </w:t>
            </w:r>
            <w:r w:rsidR="00241793">
              <w:t>provides you with th</w:t>
            </w:r>
            <w:r>
              <w:t>re</w:t>
            </w:r>
            <w:r w:rsidR="00241793">
              <w:t>e options</w:t>
            </w:r>
            <w:r w:rsidR="00817031">
              <w:t>:</w:t>
            </w:r>
          </w:p>
          <w:p w14:paraId="49FD9CA3" w14:textId="15B6BB47" w:rsidR="00817031" w:rsidRDefault="00817031" w:rsidP="00817031">
            <w:pPr>
              <w:pStyle w:val="BodyText"/>
              <w:ind w:firstLine="683"/>
            </w:pPr>
            <w:r>
              <w:t>1.</w:t>
            </w:r>
            <w:r w:rsidR="00182652">
              <w:t xml:space="preserve"> </w:t>
            </w:r>
            <w:r w:rsidR="00241793" w:rsidRPr="00872B66">
              <w:t>Assign as a contact</w:t>
            </w:r>
            <w:r w:rsidR="00182652" w:rsidRPr="00872B66">
              <w:t xml:space="preserve"> </w:t>
            </w:r>
          </w:p>
          <w:p w14:paraId="58FCB917" w14:textId="6A62627F" w:rsidR="00817031" w:rsidRDefault="00817031" w:rsidP="00817031">
            <w:pPr>
              <w:pStyle w:val="BodyText"/>
              <w:ind w:firstLine="683"/>
            </w:pPr>
            <w:r>
              <w:t xml:space="preserve">2. </w:t>
            </w:r>
            <w:r w:rsidR="00241793" w:rsidRPr="00872B66">
              <w:t xml:space="preserve">Assign as </w:t>
            </w:r>
            <w:r w:rsidR="00E67CCD">
              <w:t>the</w:t>
            </w:r>
            <w:r w:rsidR="00241793" w:rsidRPr="00872B66">
              <w:t xml:space="preserve"> </w:t>
            </w:r>
            <w:r w:rsidR="00E67CCD">
              <w:t>p</w:t>
            </w:r>
            <w:r w:rsidR="00241793" w:rsidRPr="00872B66">
              <w:t xml:space="preserve">rimary </w:t>
            </w:r>
            <w:r w:rsidR="00E67CCD">
              <w:t>c</w:t>
            </w:r>
            <w:r w:rsidR="00241793" w:rsidRPr="00872B66">
              <w:t>ontact</w:t>
            </w:r>
          </w:p>
          <w:p w14:paraId="2C4F9126" w14:textId="6271E82C" w:rsidR="00241793" w:rsidRDefault="00817031" w:rsidP="00817031">
            <w:pPr>
              <w:pStyle w:val="BodyText"/>
              <w:ind w:firstLine="683"/>
            </w:pPr>
            <w:r>
              <w:t xml:space="preserve">3. </w:t>
            </w:r>
            <w:r w:rsidR="00182652" w:rsidRPr="00872B66">
              <w:t xml:space="preserve">View all contacts for this </w:t>
            </w:r>
            <w:r w:rsidR="00B636AF">
              <w:t>Activity</w:t>
            </w:r>
            <w:r w:rsidR="00241793" w:rsidRPr="00182652">
              <w:t>.</w:t>
            </w:r>
          </w:p>
          <w:p w14:paraId="2A39C16A" w14:textId="235854BC" w:rsidR="00182652" w:rsidRDefault="00182652" w:rsidP="00241793">
            <w:pPr>
              <w:pStyle w:val="BodyText"/>
            </w:pPr>
            <w:r>
              <w:t xml:space="preserve">Select </w:t>
            </w:r>
            <w:r w:rsidRPr="00872B66">
              <w:rPr>
                <w:b/>
              </w:rPr>
              <w:t xml:space="preserve">Assign as </w:t>
            </w:r>
            <w:r w:rsidR="00E67CCD">
              <w:rPr>
                <w:b/>
              </w:rPr>
              <w:t xml:space="preserve">a </w:t>
            </w:r>
            <w:r w:rsidRPr="00872B66">
              <w:rPr>
                <w:b/>
              </w:rPr>
              <w:t>contact</w:t>
            </w:r>
            <w:r>
              <w:t xml:space="preserve"> if you want </w:t>
            </w:r>
            <w:r w:rsidR="00817031">
              <w:t>to</w:t>
            </w:r>
            <w:r>
              <w:t xml:space="preserve"> </w:t>
            </w:r>
            <w:r w:rsidR="00817031">
              <w:t xml:space="preserve">assign the contact to the </w:t>
            </w:r>
            <w:r>
              <w:t xml:space="preserve">Grant </w:t>
            </w:r>
            <w:r w:rsidR="00B636AF">
              <w:t>Activity</w:t>
            </w:r>
            <w:r>
              <w:t xml:space="preserve"> </w:t>
            </w:r>
            <w:r w:rsidR="00817031">
              <w:t>(but not as the primary contact)</w:t>
            </w:r>
            <w:r>
              <w:t>.</w:t>
            </w:r>
          </w:p>
          <w:p w14:paraId="5611BF2B" w14:textId="60A6C76E" w:rsidR="00182652" w:rsidRDefault="00182652" w:rsidP="00241793">
            <w:pPr>
              <w:pStyle w:val="BodyText"/>
            </w:pPr>
            <w:r>
              <w:t xml:space="preserve">Select </w:t>
            </w:r>
            <w:r w:rsidR="00817031" w:rsidRPr="00872B66">
              <w:rPr>
                <w:b/>
              </w:rPr>
              <w:t>Assign as the primary contact</w:t>
            </w:r>
            <w:r w:rsidR="00817031">
              <w:t xml:space="preserve"> if you want to assign the contact to the Grant </w:t>
            </w:r>
            <w:r w:rsidR="00B636AF">
              <w:t>Activity</w:t>
            </w:r>
            <w:r w:rsidR="00817031">
              <w:t xml:space="preserve"> as the primary contact. </w:t>
            </w:r>
          </w:p>
          <w:p w14:paraId="3F542B72" w14:textId="0EB282B8" w:rsidR="00817031" w:rsidRDefault="00FF7353" w:rsidP="00241793">
            <w:pPr>
              <w:pStyle w:val="BodyText"/>
            </w:pPr>
            <w:r w:rsidRPr="00872B66">
              <w:rPr>
                <w:b/>
                <w:color w:val="FF0000"/>
              </w:rPr>
              <w:t>Note:</w:t>
            </w:r>
            <w:r>
              <w:t xml:space="preserve"> </w:t>
            </w:r>
            <w:r w:rsidR="00817031">
              <w:t>If you want t</w:t>
            </w:r>
            <w:r w:rsidR="001C28F5">
              <w:t>o see all contacts assigned to the</w:t>
            </w:r>
            <w:r w:rsidR="00817031">
              <w:t xml:space="preserve"> Grant </w:t>
            </w:r>
            <w:r w:rsidR="00B636AF">
              <w:t>Activity</w:t>
            </w:r>
            <w:r w:rsidR="00817031">
              <w:t xml:space="preserve">, select </w:t>
            </w:r>
            <w:r w:rsidR="00817031" w:rsidRPr="00872B66">
              <w:rPr>
                <w:b/>
              </w:rPr>
              <w:t xml:space="preserve">View all contacts for this </w:t>
            </w:r>
            <w:r w:rsidR="00B636AF">
              <w:rPr>
                <w:b/>
              </w:rPr>
              <w:t>Activity</w:t>
            </w:r>
            <w:r w:rsidR="00817031">
              <w:t>.</w:t>
            </w:r>
          </w:p>
          <w:p w14:paraId="7810000A" w14:textId="1CFD0B14" w:rsidR="00241793" w:rsidRPr="00466645" w:rsidRDefault="00E67CCD" w:rsidP="003A5C0E">
            <w:pPr>
              <w:spacing w:before="120" w:after="120" w:line="240" w:lineRule="auto"/>
              <w:rPr>
                <w:rFonts w:ascii="Arial" w:eastAsia="Times New Roman" w:hAnsi="Arial"/>
                <w:szCs w:val="24"/>
              </w:rPr>
            </w:pPr>
            <w:r>
              <w:rPr>
                <w:noProof/>
                <w:lang w:eastAsia="en-AU"/>
              </w:rPr>
              <w:drawing>
                <wp:inline distT="0" distB="0" distL="0" distR="0" wp14:anchorId="329EC2D3" wp14:editId="7536BD2A">
                  <wp:extent cx="5386381" cy="2904135"/>
                  <wp:effectExtent l="19050" t="19050" r="24130" b="10795"/>
                  <wp:docPr id="83" name="Picture 83" descr="Screenshot of the Organisation details &gt; Staff &gt; View  &gt; Staff: Grant Activity contact screen with the Actions drop down highlighted. The drop down menu includes: Assign a contact, Assign as the primary conatct and View all contacts for this activity" title="Organisation details &gt; Staff screen &gt; View &gt; Staff: Grant Activity cont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0234" cy="2906212"/>
                          </a:xfrm>
                          <a:prstGeom prst="rect">
                            <a:avLst/>
                          </a:prstGeom>
                          <a:ln w="9525">
                            <a:solidFill>
                              <a:schemeClr val="tx1"/>
                            </a:solidFill>
                          </a:ln>
                        </pic:spPr>
                      </pic:pic>
                    </a:graphicData>
                  </a:graphic>
                </wp:inline>
              </w:drawing>
            </w:r>
          </w:p>
        </w:tc>
      </w:tr>
      <w:tr w:rsidR="00EB24D7" w:rsidRPr="00466645" w14:paraId="169CC382" w14:textId="77777777" w:rsidTr="003A5C0E">
        <w:trPr>
          <w:cantSplit/>
          <w:trHeight w:val="1701"/>
        </w:trPr>
        <w:tc>
          <w:tcPr>
            <w:tcW w:w="410" w:type="pct"/>
          </w:tcPr>
          <w:p w14:paraId="7273F7DD" w14:textId="77777777" w:rsidR="00EB24D7" w:rsidRPr="00466645" w:rsidRDefault="00EB24D7" w:rsidP="00241793">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223256C0" w14:textId="77777777" w:rsidR="001C28F5" w:rsidRDefault="00EB24D7" w:rsidP="00EB24D7">
            <w:pPr>
              <w:pStyle w:val="BodyText"/>
              <w:rPr>
                <w:b/>
              </w:rPr>
            </w:pPr>
            <w:r>
              <w:t xml:space="preserve">To assign as a contact, select </w:t>
            </w:r>
            <w:r w:rsidRPr="00F624C3">
              <w:rPr>
                <w:b/>
              </w:rPr>
              <w:t xml:space="preserve">Assign as </w:t>
            </w:r>
            <w:r>
              <w:rPr>
                <w:b/>
              </w:rPr>
              <w:t>a</w:t>
            </w:r>
            <w:r w:rsidRPr="00F624C3">
              <w:rPr>
                <w:b/>
              </w:rPr>
              <w:t xml:space="preserve"> contact</w:t>
            </w:r>
            <w:r>
              <w:rPr>
                <w:b/>
              </w:rPr>
              <w:t xml:space="preserve">. </w:t>
            </w:r>
          </w:p>
          <w:p w14:paraId="26A1C0AD" w14:textId="087E8E83" w:rsidR="00EB24D7" w:rsidRDefault="00EB24D7" w:rsidP="00EB24D7">
            <w:pPr>
              <w:pStyle w:val="BodyText"/>
            </w:pPr>
            <w:r w:rsidRPr="006B440F">
              <w:t>I</w:t>
            </w:r>
            <w:r>
              <w:t xml:space="preserve">f the change is successful, a message will temporarily display on screen confirming the change was successful and the Grant Activity will be listed on the Staff details screen under </w:t>
            </w:r>
            <w:r w:rsidRPr="006B440F">
              <w:rPr>
                <w:b/>
              </w:rPr>
              <w:t xml:space="preserve">Contact for Grant </w:t>
            </w:r>
            <w:r>
              <w:rPr>
                <w:b/>
              </w:rPr>
              <w:t xml:space="preserve">Activities </w:t>
            </w:r>
            <w:r w:rsidRPr="006B440F">
              <w:t>with a</w:t>
            </w:r>
            <w:r>
              <w:rPr>
                <w:b/>
              </w:rPr>
              <w:t xml:space="preserve"> No </w:t>
            </w:r>
            <w:r w:rsidRPr="006B440F">
              <w:t xml:space="preserve">for </w:t>
            </w:r>
            <w:r>
              <w:rPr>
                <w:b/>
              </w:rPr>
              <w:t xml:space="preserve">Primary </w:t>
            </w:r>
            <w:r w:rsidR="00BB6EBB">
              <w:rPr>
                <w:b/>
              </w:rPr>
              <w:t>Activity</w:t>
            </w:r>
            <w:r w:rsidR="001C28F5">
              <w:rPr>
                <w:b/>
              </w:rPr>
              <w:t xml:space="preserve"> c</w:t>
            </w:r>
            <w:r>
              <w:rPr>
                <w:b/>
              </w:rPr>
              <w:t>ontact</w:t>
            </w:r>
            <w:r>
              <w:t xml:space="preserve">. </w:t>
            </w:r>
          </w:p>
          <w:p w14:paraId="04781580" w14:textId="497EC55B" w:rsidR="00EB24D7" w:rsidRDefault="00EB24D7" w:rsidP="00241793">
            <w:pPr>
              <w:pStyle w:val="BodyText"/>
            </w:pPr>
            <w:r>
              <w:rPr>
                <w:noProof/>
                <w:lang w:eastAsia="en-AU"/>
              </w:rPr>
              <w:drawing>
                <wp:inline distT="0" distB="0" distL="0" distR="0" wp14:anchorId="1F6610F9" wp14:editId="11B7154B">
                  <wp:extent cx="2571429" cy="590476"/>
                  <wp:effectExtent l="0" t="0" r="635" b="635"/>
                  <wp:docPr id="88" name="Picture 88" descr="Screenshot of the successful message displayed to grant recipient when the change is successful. The popup says Staff member(s) successfully added as Grant Activity contact(s)." title="Staff member successfully added as Grant Activity contact(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429" cy="590476"/>
                          </a:xfrm>
                          <a:prstGeom prst="rect">
                            <a:avLst/>
                          </a:prstGeom>
                        </pic:spPr>
                      </pic:pic>
                    </a:graphicData>
                  </a:graphic>
                </wp:inline>
              </w:drawing>
            </w:r>
          </w:p>
          <w:p w14:paraId="65F8D8A9" w14:textId="7F7EAD2D" w:rsidR="00EB24D7" w:rsidRDefault="00EB24D7" w:rsidP="00241793">
            <w:pPr>
              <w:pStyle w:val="BodyText"/>
            </w:pPr>
            <w:r>
              <w:rPr>
                <w:noProof/>
                <w:lang w:eastAsia="en-AU"/>
              </w:rPr>
              <w:drawing>
                <wp:inline distT="0" distB="0" distL="0" distR="0" wp14:anchorId="39C6A171" wp14:editId="1E3D5E93">
                  <wp:extent cx="5422973" cy="992763"/>
                  <wp:effectExtent l="19050" t="19050" r="25400" b="17145"/>
                  <wp:docPr id="103" name="Picture 103" descr="Screenshot of the Contact for Grant Activities with the Primary Activity contact heading and column showing a contact that isn't a primary contact highlighted." title="Contact for Grant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9785" cy="995841"/>
                          </a:xfrm>
                          <a:prstGeom prst="rect">
                            <a:avLst/>
                          </a:prstGeom>
                          <a:ln w="9525">
                            <a:solidFill>
                              <a:schemeClr val="tx1"/>
                            </a:solidFill>
                          </a:ln>
                        </pic:spPr>
                      </pic:pic>
                    </a:graphicData>
                  </a:graphic>
                </wp:inline>
              </w:drawing>
            </w:r>
          </w:p>
        </w:tc>
      </w:tr>
      <w:tr w:rsidR="00241793" w:rsidRPr="00466645" w14:paraId="5A1C4830" w14:textId="77777777" w:rsidTr="003A5C0E">
        <w:trPr>
          <w:cantSplit/>
          <w:trHeight w:val="1701"/>
        </w:trPr>
        <w:tc>
          <w:tcPr>
            <w:tcW w:w="410" w:type="pct"/>
          </w:tcPr>
          <w:p w14:paraId="3EEDE975" w14:textId="77777777" w:rsidR="00241793" w:rsidRPr="00466645" w:rsidRDefault="00241793" w:rsidP="00241793">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17304491" w14:textId="413187BD" w:rsidR="001C28F5" w:rsidRDefault="00EB24D7" w:rsidP="00241793">
            <w:pPr>
              <w:pStyle w:val="BodyText"/>
              <w:rPr>
                <w:b/>
              </w:rPr>
            </w:pPr>
            <w:r>
              <w:t xml:space="preserve">To assign as the primary contact, </w:t>
            </w:r>
            <w:r w:rsidR="00241793">
              <w:t xml:space="preserve">select </w:t>
            </w:r>
            <w:r w:rsidR="00241793" w:rsidRPr="00F624C3">
              <w:rPr>
                <w:b/>
              </w:rPr>
              <w:t>Assign as the primary contact</w:t>
            </w:r>
            <w:r>
              <w:rPr>
                <w:b/>
              </w:rPr>
              <w:t xml:space="preserve">. </w:t>
            </w:r>
          </w:p>
          <w:p w14:paraId="2F7FB6DA" w14:textId="0562FCE7" w:rsidR="00241793" w:rsidRDefault="00EB24D7" w:rsidP="00241793">
            <w:pPr>
              <w:pStyle w:val="BodyText"/>
            </w:pPr>
            <w:r w:rsidRPr="00872B66">
              <w:t>A</w:t>
            </w:r>
            <w:r w:rsidR="00241793">
              <w:t xml:space="preserve"> confirmation message will display asking you to confirm the change by selecting </w:t>
            </w:r>
            <w:r w:rsidR="00B636AF">
              <w:rPr>
                <w:b/>
              </w:rPr>
              <w:t>Confirm</w:t>
            </w:r>
            <w:r w:rsidR="00241793">
              <w:t>.</w:t>
            </w:r>
          </w:p>
          <w:p w14:paraId="3DC76208" w14:textId="3A684614" w:rsidR="00817031" w:rsidRDefault="00817031" w:rsidP="00241793">
            <w:pPr>
              <w:pStyle w:val="BodyText"/>
            </w:pPr>
            <w:r>
              <w:t xml:space="preserve">Select </w:t>
            </w:r>
            <w:r w:rsidR="00B636AF">
              <w:rPr>
                <w:b/>
              </w:rPr>
              <w:t>Confirm</w:t>
            </w:r>
            <w:r>
              <w:t xml:space="preserve"> to </w:t>
            </w:r>
            <w:r w:rsidR="00BB6EBB">
              <w:t>proceed with changing the p</w:t>
            </w:r>
            <w:r>
              <w:t>rimary contact.</w:t>
            </w:r>
          </w:p>
          <w:p w14:paraId="5979A340" w14:textId="04ECD6AD" w:rsidR="00817031" w:rsidRDefault="00817031" w:rsidP="00241793">
            <w:pPr>
              <w:pStyle w:val="BodyText"/>
            </w:pPr>
            <w:r w:rsidRPr="00872B66">
              <w:rPr>
                <w:b/>
                <w:color w:val="FF0000"/>
              </w:rPr>
              <w:t>Note:</w:t>
            </w:r>
            <w:r w:rsidRPr="00872B66">
              <w:rPr>
                <w:color w:val="FF0000"/>
              </w:rPr>
              <w:t xml:space="preserve"> </w:t>
            </w:r>
            <w:r>
              <w:t xml:space="preserve">you can select </w:t>
            </w:r>
            <w:r w:rsidRPr="00872B66">
              <w:rPr>
                <w:b/>
              </w:rPr>
              <w:t>Discard changes and return</w:t>
            </w:r>
            <w:r>
              <w:t xml:space="preserve"> to cancel the change.</w:t>
            </w:r>
          </w:p>
          <w:p w14:paraId="4821F762" w14:textId="28D8B6E3" w:rsidR="00817031" w:rsidRDefault="00B636AF" w:rsidP="00241793">
            <w:pPr>
              <w:pStyle w:val="BodyText"/>
            </w:pPr>
            <w:r>
              <w:rPr>
                <w:noProof/>
                <w:lang w:eastAsia="en-AU"/>
              </w:rPr>
              <w:drawing>
                <wp:inline distT="0" distB="0" distL="0" distR="0" wp14:anchorId="1CECF377" wp14:editId="47790063">
                  <wp:extent cx="5396546" cy="1438622"/>
                  <wp:effectExtent l="19050" t="19050" r="13970" b="28575"/>
                  <wp:docPr id="85" name="Picture 85" descr="Screenshot of popup asking to confirm change of primary contact.&#10;&#10;The popup says Please confirm the change of primary contact.&#10;&#10;It includes the Activity name, current primary contact and new primary contact details. The user has two options available to them 1. discard changes and return or                2. Continue.  " title="Confirm change of primary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4729" cy="1440804"/>
                          </a:xfrm>
                          <a:prstGeom prst="rect">
                            <a:avLst/>
                          </a:prstGeom>
                          <a:ln w="9525">
                            <a:solidFill>
                              <a:schemeClr val="tx1"/>
                            </a:solidFill>
                          </a:ln>
                        </pic:spPr>
                      </pic:pic>
                    </a:graphicData>
                  </a:graphic>
                </wp:inline>
              </w:drawing>
            </w:r>
          </w:p>
        </w:tc>
      </w:tr>
      <w:tr w:rsidR="00817031" w:rsidRPr="00466645" w14:paraId="050C985A" w14:textId="77777777" w:rsidTr="00872B66">
        <w:trPr>
          <w:trHeight w:val="1701"/>
        </w:trPr>
        <w:tc>
          <w:tcPr>
            <w:tcW w:w="410" w:type="pct"/>
          </w:tcPr>
          <w:p w14:paraId="2330421F" w14:textId="77777777" w:rsidR="00817031" w:rsidRPr="00466645" w:rsidRDefault="00817031" w:rsidP="00241793">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1BC539B3" w14:textId="2B70C305" w:rsidR="00BB6EBB" w:rsidRDefault="00BB6EBB" w:rsidP="00BB6EBB">
            <w:pPr>
              <w:pStyle w:val="BodyText"/>
            </w:pPr>
            <w:r>
              <w:t xml:space="preserve">A message will temporarily display on screen confirming the change was successful and the Grant Activity will be listed on the Staff details screen under </w:t>
            </w:r>
            <w:r w:rsidRPr="006B440F">
              <w:rPr>
                <w:b/>
              </w:rPr>
              <w:t xml:space="preserve">Contact for Grant </w:t>
            </w:r>
            <w:r>
              <w:rPr>
                <w:b/>
              </w:rPr>
              <w:t>Activities</w:t>
            </w:r>
            <w:r>
              <w:t xml:space="preserve"> with a </w:t>
            </w:r>
            <w:r w:rsidRPr="006B440F">
              <w:rPr>
                <w:b/>
              </w:rPr>
              <w:t>Yes</w:t>
            </w:r>
            <w:r>
              <w:t xml:space="preserve"> for </w:t>
            </w:r>
            <w:r w:rsidRPr="006B440F">
              <w:rPr>
                <w:b/>
              </w:rPr>
              <w:t xml:space="preserve">Primary </w:t>
            </w:r>
            <w:r>
              <w:rPr>
                <w:b/>
              </w:rPr>
              <w:t>Activity</w:t>
            </w:r>
            <w:r w:rsidR="001C28F5">
              <w:rPr>
                <w:b/>
              </w:rPr>
              <w:t xml:space="preserve"> c</w:t>
            </w:r>
            <w:r w:rsidRPr="006B440F">
              <w:rPr>
                <w:b/>
              </w:rPr>
              <w:t>ontact</w:t>
            </w:r>
            <w:r>
              <w:t xml:space="preserve">. </w:t>
            </w:r>
          </w:p>
          <w:p w14:paraId="5E36DF8B" w14:textId="66921336" w:rsidR="00801D90" w:rsidRPr="00872B66" w:rsidRDefault="00801D90" w:rsidP="00241793">
            <w:pPr>
              <w:pStyle w:val="BodyText"/>
              <w:rPr>
                <w:i/>
              </w:rPr>
            </w:pPr>
            <w:r>
              <w:rPr>
                <w:i/>
              </w:rPr>
              <w:t>Successful m</w:t>
            </w:r>
            <w:r w:rsidRPr="00872B66">
              <w:rPr>
                <w:i/>
              </w:rPr>
              <w:t xml:space="preserve">essage </w:t>
            </w:r>
            <w:r>
              <w:rPr>
                <w:i/>
              </w:rPr>
              <w:t>-</w:t>
            </w:r>
            <w:r w:rsidRPr="00872B66">
              <w:rPr>
                <w:i/>
              </w:rPr>
              <w:t xml:space="preserve"> changing primary contact</w:t>
            </w:r>
          </w:p>
          <w:p w14:paraId="37ADB6EF" w14:textId="77777777" w:rsidR="00801D90" w:rsidRDefault="00B636AF" w:rsidP="00241793">
            <w:pPr>
              <w:pStyle w:val="BodyText"/>
            </w:pPr>
            <w:r>
              <w:rPr>
                <w:noProof/>
                <w:lang w:eastAsia="en-AU"/>
              </w:rPr>
              <w:lastRenderedPageBreak/>
              <w:drawing>
                <wp:inline distT="0" distB="0" distL="0" distR="0" wp14:anchorId="6D6A999D" wp14:editId="63D76DD4">
                  <wp:extent cx="2590800" cy="625365"/>
                  <wp:effectExtent l="19050" t="19050" r="19050" b="22860"/>
                  <wp:docPr id="86" name="Picture 86" descr="Screenshot of the successful message displayed to grant recipient when the change is successful. The popup says Staff member successfully added as primary contact." title="Staff member successfully adde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0374" cy="659055"/>
                          </a:xfrm>
                          <a:prstGeom prst="rect">
                            <a:avLst/>
                          </a:prstGeom>
                          <a:ln>
                            <a:solidFill>
                              <a:schemeClr val="tx1"/>
                            </a:solidFill>
                          </a:ln>
                        </pic:spPr>
                      </pic:pic>
                    </a:graphicData>
                  </a:graphic>
                </wp:inline>
              </w:drawing>
            </w:r>
          </w:p>
          <w:p w14:paraId="0D655F7B" w14:textId="7969E595" w:rsidR="00BB6EBB" w:rsidRDefault="00BB6EBB" w:rsidP="00241793">
            <w:pPr>
              <w:pStyle w:val="BodyText"/>
            </w:pPr>
            <w:r>
              <w:rPr>
                <w:noProof/>
                <w:lang w:eastAsia="en-AU"/>
              </w:rPr>
              <w:drawing>
                <wp:inline distT="0" distB="0" distL="0" distR="0" wp14:anchorId="6E997CA3" wp14:editId="7C45DC67">
                  <wp:extent cx="5422973" cy="992763"/>
                  <wp:effectExtent l="19050" t="19050" r="25400" b="17145"/>
                  <wp:docPr id="104" name="Picture 104" descr="Screenshot of the Contact for Grant Activities with the Primary Activity contact heading and column showing contact primary contact highlighted." title="Contact for Grant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4293" cy="996666"/>
                          </a:xfrm>
                          <a:prstGeom prst="rect">
                            <a:avLst/>
                          </a:prstGeom>
                          <a:ln w="9525">
                            <a:solidFill>
                              <a:schemeClr val="tx1"/>
                            </a:solidFill>
                          </a:ln>
                        </pic:spPr>
                      </pic:pic>
                    </a:graphicData>
                  </a:graphic>
                </wp:inline>
              </w:drawing>
            </w:r>
          </w:p>
        </w:tc>
      </w:tr>
    </w:tbl>
    <w:p w14:paraId="5BB2BC8F" w14:textId="66932EE8" w:rsidR="00523B04" w:rsidRDefault="00523B04" w:rsidP="00872B66">
      <w:pPr>
        <w:pStyle w:val="BodyText"/>
        <w:spacing w:after="0"/>
      </w:pPr>
    </w:p>
    <w:p w14:paraId="67E41DBA" w14:textId="68FF993E" w:rsidR="00241793" w:rsidRPr="00872B66" w:rsidRDefault="00241793" w:rsidP="00872B66">
      <w:pPr>
        <w:pStyle w:val="Heading1"/>
        <w:spacing w:before="0"/>
        <w:rPr>
          <w:szCs w:val="36"/>
        </w:rPr>
      </w:pPr>
      <w:r w:rsidRPr="00872B66">
        <w:rPr>
          <w:szCs w:val="36"/>
        </w:rPr>
        <w:t xml:space="preserve">Removing a Grant </w:t>
      </w:r>
      <w:r w:rsidR="00B636AF" w:rsidRPr="00872B66">
        <w:rPr>
          <w:szCs w:val="36"/>
        </w:rPr>
        <w:t>Activity</w:t>
      </w:r>
      <w:r w:rsidRPr="00872B66">
        <w:rPr>
          <w:szCs w:val="36"/>
        </w:rPr>
        <w:t xml:space="preserve"> Contact through the Organisation Profile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241793" w:rsidRPr="00466645" w14:paraId="5EF0E5ED" w14:textId="77777777" w:rsidTr="003A5C0E">
        <w:trPr>
          <w:cantSplit/>
          <w:trHeight w:val="85"/>
          <w:tblHeader/>
        </w:trPr>
        <w:tc>
          <w:tcPr>
            <w:tcW w:w="410" w:type="pct"/>
            <w:shd w:val="clear" w:color="auto" w:fill="BFBFBF" w:themeFill="background1" w:themeFillShade="BF"/>
          </w:tcPr>
          <w:p w14:paraId="2B24A44E" w14:textId="77777777" w:rsidR="00241793" w:rsidRPr="00466645" w:rsidRDefault="00241793" w:rsidP="003A5C0E">
            <w:pPr>
              <w:spacing w:line="240" w:lineRule="auto"/>
              <w:rPr>
                <w:rFonts w:ascii="Arial" w:eastAsia="Times New Roman" w:hAnsi="Arial" w:cs="Arial"/>
                <w:b/>
              </w:rPr>
            </w:pPr>
            <w:r w:rsidRPr="00466645">
              <w:rPr>
                <w:rFonts w:ascii="Arial" w:eastAsia="Times New Roman" w:hAnsi="Arial" w:cs="Arial"/>
                <w:b/>
              </w:rPr>
              <w:t>Step</w:t>
            </w:r>
          </w:p>
        </w:tc>
        <w:tc>
          <w:tcPr>
            <w:tcW w:w="4590" w:type="pct"/>
            <w:shd w:val="clear" w:color="auto" w:fill="BFBFBF" w:themeFill="background1" w:themeFillShade="BF"/>
          </w:tcPr>
          <w:p w14:paraId="37C014F6" w14:textId="77777777" w:rsidR="00241793" w:rsidRPr="00466645" w:rsidRDefault="00241793" w:rsidP="003A5C0E">
            <w:pPr>
              <w:spacing w:line="240" w:lineRule="auto"/>
              <w:rPr>
                <w:rFonts w:ascii="Arial" w:eastAsia="Times New Roman" w:hAnsi="Arial" w:cs="Arial"/>
                <w:b/>
              </w:rPr>
            </w:pPr>
            <w:r w:rsidRPr="00466645">
              <w:rPr>
                <w:rFonts w:ascii="Arial" w:eastAsia="Times New Roman" w:hAnsi="Arial" w:cs="Arial"/>
                <w:b/>
              </w:rPr>
              <w:t>Action</w:t>
            </w:r>
          </w:p>
        </w:tc>
      </w:tr>
      <w:tr w:rsidR="008623CE" w:rsidRPr="00466645" w14:paraId="680CBC5C" w14:textId="77777777" w:rsidTr="003A5C0E">
        <w:trPr>
          <w:cantSplit/>
          <w:trHeight w:val="3601"/>
        </w:trPr>
        <w:tc>
          <w:tcPr>
            <w:tcW w:w="410" w:type="pct"/>
          </w:tcPr>
          <w:p w14:paraId="2E32B646" w14:textId="77777777" w:rsidR="008623CE" w:rsidRPr="00466645" w:rsidRDefault="008623CE" w:rsidP="008623CE">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1DFA1D29" w14:textId="0A6FDC8D" w:rsidR="008623CE" w:rsidRPr="00F3530F" w:rsidRDefault="00A80EB7" w:rsidP="008623CE">
            <w:pPr>
              <w:pStyle w:val="BodyText"/>
            </w:pPr>
            <w:r>
              <w:t xml:space="preserve">To remove a contact from a Grant </w:t>
            </w:r>
            <w:r w:rsidR="00B636AF">
              <w:t>Activity</w:t>
            </w:r>
            <w:r>
              <w:t>, s</w:t>
            </w:r>
            <w:r w:rsidR="008623CE">
              <w:t>elect</w:t>
            </w:r>
            <w:r w:rsidR="008623CE" w:rsidRPr="00F3530F">
              <w:t xml:space="preserve"> </w:t>
            </w:r>
            <w:r w:rsidR="008623CE" w:rsidRPr="00F3530F">
              <w:rPr>
                <w:b/>
              </w:rPr>
              <w:t>Staff</w:t>
            </w:r>
            <w:r w:rsidR="008623CE" w:rsidRPr="00F3530F">
              <w:t xml:space="preserve"> from the </w:t>
            </w:r>
            <w:r w:rsidR="00BB6EBB">
              <w:t>Organisation p</w:t>
            </w:r>
            <w:r w:rsidR="008623CE">
              <w:t>rofile</w:t>
            </w:r>
            <w:r w:rsidR="008623CE" w:rsidRPr="00F3530F">
              <w:t xml:space="preserve"> menu. Click </w:t>
            </w:r>
            <w:r w:rsidR="008623CE" w:rsidRPr="00F3530F">
              <w:rPr>
                <w:b/>
              </w:rPr>
              <w:t>View</w:t>
            </w:r>
            <w:r w:rsidR="008623CE" w:rsidRPr="00F3530F">
              <w:t xml:space="preserve"> next to the staff member you </w:t>
            </w:r>
            <w:r w:rsidR="001C28F5">
              <w:t>want</w:t>
            </w:r>
            <w:r w:rsidR="008623CE" w:rsidRPr="00F3530F">
              <w:t xml:space="preserve"> to </w:t>
            </w:r>
            <w:r w:rsidR="008623CE">
              <w:t>remove</w:t>
            </w:r>
            <w:r w:rsidR="008623CE" w:rsidRPr="00F3530F">
              <w:t xml:space="preserve"> as a Grant </w:t>
            </w:r>
            <w:r w:rsidR="0065660F">
              <w:t>Activity</w:t>
            </w:r>
            <w:r w:rsidR="00BB6EBB">
              <w:t xml:space="preserve"> Contact</w:t>
            </w:r>
            <w:r w:rsidR="008623CE" w:rsidRPr="00F3530F">
              <w:t>.</w:t>
            </w:r>
          </w:p>
          <w:p w14:paraId="6A876A7A" w14:textId="1B16E6CF" w:rsidR="008623CE" w:rsidRDefault="00147530" w:rsidP="008623CE">
            <w:pPr>
              <w:pStyle w:val="BodyText"/>
            </w:pPr>
            <w:r>
              <w:rPr>
                <w:noProof/>
                <w:lang w:eastAsia="en-AU"/>
              </w:rPr>
              <w:drawing>
                <wp:inline distT="0" distB="0" distL="0" distR="0" wp14:anchorId="15C8861A" wp14:editId="01375A60">
                  <wp:extent cx="5504815" cy="1953895"/>
                  <wp:effectExtent l="19050" t="19050" r="19685" b="27305"/>
                  <wp:docPr id="113" name="Picture 113" descr="Screenshot of the Organisation details &gt; Staff screen with the Staff button and View column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4815" cy="1953895"/>
                          </a:xfrm>
                          <a:prstGeom prst="rect">
                            <a:avLst/>
                          </a:prstGeom>
                          <a:ln>
                            <a:solidFill>
                              <a:schemeClr val="tx1"/>
                            </a:solidFill>
                          </a:ln>
                        </pic:spPr>
                      </pic:pic>
                    </a:graphicData>
                  </a:graphic>
                </wp:inline>
              </w:drawing>
            </w:r>
          </w:p>
        </w:tc>
      </w:tr>
      <w:tr w:rsidR="008623CE" w:rsidRPr="00466645" w14:paraId="36D4CB2C" w14:textId="77777777" w:rsidTr="003A5C0E">
        <w:trPr>
          <w:cantSplit/>
          <w:trHeight w:val="3601"/>
        </w:trPr>
        <w:tc>
          <w:tcPr>
            <w:tcW w:w="410" w:type="pct"/>
          </w:tcPr>
          <w:p w14:paraId="5AB196A7" w14:textId="77777777" w:rsidR="008623CE" w:rsidRPr="00466645" w:rsidRDefault="008623CE" w:rsidP="00872B66">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EE70340" w14:textId="79E06317" w:rsidR="008623CE" w:rsidRDefault="009B0A5E" w:rsidP="008623CE">
            <w:pPr>
              <w:pStyle w:val="BodyText"/>
            </w:pPr>
            <w:r>
              <w:t xml:space="preserve">The Staff details page will display. </w:t>
            </w:r>
            <w:r w:rsidR="008623CE">
              <w:t xml:space="preserve">To remove a staff member as a contact for a Grant </w:t>
            </w:r>
            <w:r w:rsidR="0065660F">
              <w:t>Activity</w:t>
            </w:r>
            <w:r w:rsidR="008623CE">
              <w:t xml:space="preserve">, go to the </w:t>
            </w:r>
            <w:r>
              <w:rPr>
                <w:b/>
              </w:rPr>
              <w:t xml:space="preserve">Contact for Grant </w:t>
            </w:r>
            <w:r w:rsidR="0065660F">
              <w:rPr>
                <w:b/>
              </w:rPr>
              <w:t>Activities</w:t>
            </w:r>
            <w:r w:rsidR="008623CE">
              <w:t xml:space="preserve"> section. Click on the </w:t>
            </w:r>
            <w:r w:rsidR="008623CE" w:rsidRPr="0086341D">
              <w:rPr>
                <w:b/>
              </w:rPr>
              <w:t>Action</w:t>
            </w:r>
            <w:r w:rsidR="008623CE">
              <w:rPr>
                <w:b/>
              </w:rPr>
              <w:t>s</w:t>
            </w:r>
            <w:r w:rsidR="008623CE">
              <w:t xml:space="preserve"> button next to the Grant </w:t>
            </w:r>
            <w:r w:rsidR="0065660F">
              <w:t>Activity</w:t>
            </w:r>
            <w:r w:rsidR="008623CE">
              <w:t xml:space="preserve"> you </w:t>
            </w:r>
            <w:r w:rsidR="001C28F5">
              <w:t>want</w:t>
            </w:r>
            <w:r w:rsidR="008623CE">
              <w:t xml:space="preserve"> to remove the </w:t>
            </w:r>
            <w:r w:rsidR="00A74797">
              <w:t>contact from</w:t>
            </w:r>
            <w:r w:rsidR="008623CE">
              <w:t xml:space="preserve"> and select </w:t>
            </w:r>
            <w:r w:rsidR="008623CE" w:rsidRPr="0086341D">
              <w:rPr>
                <w:b/>
              </w:rPr>
              <w:t xml:space="preserve">Remove contact from </w:t>
            </w:r>
            <w:r w:rsidR="0065660F">
              <w:rPr>
                <w:b/>
              </w:rPr>
              <w:t>Activity</w:t>
            </w:r>
            <w:r w:rsidR="008623CE">
              <w:t xml:space="preserve">. </w:t>
            </w:r>
          </w:p>
          <w:p w14:paraId="46653D45" w14:textId="0A309F1C" w:rsidR="009B0A5E" w:rsidRPr="009B0A5E" w:rsidRDefault="009B0A5E" w:rsidP="008623CE">
            <w:pPr>
              <w:pStyle w:val="BodyText"/>
            </w:pPr>
            <w:r w:rsidRPr="00872B66">
              <w:rPr>
                <w:b/>
                <w:color w:val="FF0000"/>
              </w:rPr>
              <w:t>Note:</w:t>
            </w:r>
            <w:r w:rsidRPr="00872B66">
              <w:rPr>
                <w:color w:val="FF0000"/>
              </w:rPr>
              <w:t xml:space="preserve"> </w:t>
            </w:r>
            <w:r w:rsidRPr="009B0A5E">
              <w:t xml:space="preserve">you are unable to remove a contact </w:t>
            </w:r>
            <w:r w:rsidR="00FF7353">
              <w:t xml:space="preserve">from the Grant </w:t>
            </w:r>
            <w:r w:rsidR="0065660F">
              <w:t>Activity</w:t>
            </w:r>
            <w:r w:rsidR="00FF7353">
              <w:t xml:space="preserve"> </w:t>
            </w:r>
            <w:r w:rsidRPr="009B0A5E">
              <w:t>if they are listed as the primary contact.</w:t>
            </w:r>
            <w:r>
              <w:t xml:space="preserve"> You will need to assign a new primary contact before removing the </w:t>
            </w:r>
            <w:r w:rsidR="00354FCD">
              <w:t xml:space="preserve">existing primary </w:t>
            </w:r>
            <w:r>
              <w:t xml:space="preserve">contact. </w:t>
            </w:r>
          </w:p>
          <w:p w14:paraId="5529920C" w14:textId="46A1AE76" w:rsidR="008623CE" w:rsidRPr="00466645" w:rsidRDefault="0065660F" w:rsidP="008623CE">
            <w:pPr>
              <w:spacing w:before="120" w:after="120" w:line="240" w:lineRule="auto"/>
              <w:rPr>
                <w:rFonts w:ascii="Arial" w:eastAsia="Times New Roman" w:hAnsi="Arial"/>
                <w:szCs w:val="24"/>
              </w:rPr>
            </w:pPr>
            <w:r>
              <w:rPr>
                <w:noProof/>
                <w:lang w:eastAsia="en-AU"/>
              </w:rPr>
              <w:drawing>
                <wp:inline distT="0" distB="0" distL="0" distR="0" wp14:anchorId="43AECE5E" wp14:editId="1A7A7F5B">
                  <wp:extent cx="5368123" cy="3765550"/>
                  <wp:effectExtent l="19050" t="19050" r="23495" b="25400"/>
                  <wp:docPr id="100" name="Picture 100" descr="Screenshot of the Organisation details &gt; Staff &gt; View &gt; Staff details screen with the Actions drop down highlighted. The drop down includes: Remove contact from Activity, Assign as the primary contact and View all contacts for this Activity" title="Organisation details &gt; Staff &gt; View &gt;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2391" cy="3768544"/>
                          </a:xfrm>
                          <a:prstGeom prst="rect">
                            <a:avLst/>
                          </a:prstGeom>
                          <a:ln w="9525">
                            <a:solidFill>
                              <a:schemeClr val="tx1"/>
                            </a:solidFill>
                          </a:ln>
                        </pic:spPr>
                      </pic:pic>
                    </a:graphicData>
                  </a:graphic>
                </wp:inline>
              </w:drawing>
            </w:r>
          </w:p>
        </w:tc>
      </w:tr>
      <w:tr w:rsidR="009B0A5E" w:rsidRPr="00466645" w14:paraId="4526D3B4" w14:textId="77777777" w:rsidTr="00872B66">
        <w:trPr>
          <w:trHeight w:val="3601"/>
        </w:trPr>
        <w:tc>
          <w:tcPr>
            <w:tcW w:w="410" w:type="pct"/>
          </w:tcPr>
          <w:p w14:paraId="62B6CED4" w14:textId="77777777" w:rsidR="009B0A5E" w:rsidRPr="00466645" w:rsidRDefault="009B0A5E" w:rsidP="008623CE">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35A991DB" w14:textId="64EF32E4" w:rsidR="009B0A5E" w:rsidRDefault="00354FCD" w:rsidP="009B0A5E">
            <w:pPr>
              <w:pStyle w:val="BodyText"/>
            </w:pPr>
            <w:r>
              <w:t xml:space="preserve">If the change </w:t>
            </w:r>
            <w:r w:rsidR="006E2D30">
              <w:t>is</w:t>
            </w:r>
            <w:r>
              <w:t xml:space="preserve"> successful, </w:t>
            </w:r>
            <w:r w:rsidR="006E2D30">
              <w:t>a</w:t>
            </w:r>
            <w:r w:rsidR="009B0A5E">
              <w:t xml:space="preserve"> message will temporarily display </w:t>
            </w:r>
            <w:r>
              <w:t>on screen</w:t>
            </w:r>
            <w:r w:rsidR="006E2D30">
              <w:t xml:space="preserve"> confirming the change was successful and the Grant Activity will be removed from the Staff details screen under </w:t>
            </w:r>
            <w:r w:rsidR="006E2D30" w:rsidRPr="00872B66">
              <w:rPr>
                <w:b/>
              </w:rPr>
              <w:t>Contact for Grant Activities</w:t>
            </w:r>
            <w:r>
              <w:t>.</w:t>
            </w:r>
          </w:p>
          <w:p w14:paraId="454D53AD" w14:textId="26C61BC0" w:rsidR="009B0A5E" w:rsidRPr="003A5C0E" w:rsidRDefault="009B0A5E" w:rsidP="009B0A5E">
            <w:pPr>
              <w:pStyle w:val="BodyText"/>
              <w:rPr>
                <w:i/>
              </w:rPr>
            </w:pPr>
            <w:r>
              <w:rPr>
                <w:i/>
              </w:rPr>
              <w:t>Successful m</w:t>
            </w:r>
            <w:r w:rsidRPr="003A5C0E">
              <w:rPr>
                <w:i/>
              </w:rPr>
              <w:t xml:space="preserve">essage </w:t>
            </w:r>
            <w:r>
              <w:rPr>
                <w:i/>
              </w:rPr>
              <w:t>-</w:t>
            </w:r>
            <w:r w:rsidRPr="003A5C0E">
              <w:rPr>
                <w:i/>
              </w:rPr>
              <w:t xml:space="preserve"> </w:t>
            </w:r>
            <w:r>
              <w:rPr>
                <w:i/>
              </w:rPr>
              <w:t>removing</w:t>
            </w:r>
            <w:r w:rsidRPr="003A5C0E">
              <w:rPr>
                <w:i/>
              </w:rPr>
              <w:t xml:space="preserve"> contact</w:t>
            </w:r>
          </w:p>
          <w:p w14:paraId="0F01377E" w14:textId="108F911A" w:rsidR="009B0A5E" w:rsidRDefault="009B0A5E" w:rsidP="008623CE">
            <w:pPr>
              <w:pStyle w:val="BodyText"/>
            </w:pPr>
            <w:r>
              <w:rPr>
                <w:noProof/>
                <w:lang w:eastAsia="en-AU"/>
              </w:rPr>
              <w:drawing>
                <wp:inline distT="0" distB="0" distL="0" distR="0" wp14:anchorId="25534979" wp14:editId="23AD098A">
                  <wp:extent cx="2709638" cy="736600"/>
                  <wp:effectExtent l="19050" t="19050" r="14605" b="25400"/>
                  <wp:docPr id="133" name="Picture 133" descr="Screenshot of the successful message displayed to grant recipient when the change is successful. The popup says Staff member successfully removed as  a contact." title="Staff member successfully remove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2264" cy="740032"/>
                          </a:xfrm>
                          <a:prstGeom prst="rect">
                            <a:avLst/>
                          </a:prstGeom>
                          <a:ln>
                            <a:solidFill>
                              <a:schemeClr val="tx1"/>
                            </a:solidFill>
                          </a:ln>
                        </pic:spPr>
                      </pic:pic>
                    </a:graphicData>
                  </a:graphic>
                </wp:inline>
              </w:drawing>
            </w:r>
          </w:p>
          <w:p w14:paraId="6EBE55A7" w14:textId="6BF0FAFC" w:rsidR="006E2D30" w:rsidRPr="00872B66" w:rsidRDefault="006E2D30" w:rsidP="008623CE">
            <w:pPr>
              <w:pStyle w:val="BodyText"/>
              <w:rPr>
                <w:b/>
              </w:rPr>
            </w:pPr>
            <w:r>
              <w:rPr>
                <w:noProof/>
                <w:lang w:eastAsia="en-AU"/>
              </w:rPr>
              <w:drawing>
                <wp:inline distT="0" distB="0" distL="0" distR="0" wp14:anchorId="16D98E42" wp14:editId="3A9A6DAA">
                  <wp:extent cx="5435912" cy="1338129"/>
                  <wp:effectExtent l="19050" t="19050" r="12700" b="14605"/>
                  <wp:docPr id="121" name="Picture 121" descr="Screenshot of the Contact for Grant Activities with the Primary Activity contact heading highlighted. This screenshot is to display the removal of a contact." title="Contact for Grant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65800" cy="1345486"/>
                          </a:xfrm>
                          <a:prstGeom prst="rect">
                            <a:avLst/>
                          </a:prstGeom>
                          <a:ln w="9525">
                            <a:solidFill>
                              <a:schemeClr val="tx1"/>
                            </a:solidFill>
                          </a:ln>
                        </pic:spPr>
                      </pic:pic>
                    </a:graphicData>
                  </a:graphic>
                </wp:inline>
              </w:drawing>
            </w:r>
          </w:p>
          <w:p w14:paraId="23F11204" w14:textId="2BCED304" w:rsidR="009B0A5E" w:rsidRDefault="009B0A5E" w:rsidP="008623CE">
            <w:pPr>
              <w:pStyle w:val="BodyText"/>
            </w:pPr>
            <w:r>
              <w:t>The following error message will appear on the top of the page if the contact is a primary contact</w:t>
            </w:r>
            <w:r w:rsidR="00FF7353">
              <w:t xml:space="preserve"> for the Grant </w:t>
            </w:r>
            <w:r w:rsidR="0065660F">
              <w:t>Activity</w:t>
            </w:r>
            <w:r>
              <w:t>.</w:t>
            </w:r>
            <w:r w:rsidR="00354FCD">
              <w:t xml:space="preserve"> You will need to assign a new primary contact to the Grant </w:t>
            </w:r>
            <w:r w:rsidR="0065660F">
              <w:t>Activity</w:t>
            </w:r>
            <w:r w:rsidR="00354FCD">
              <w:t xml:space="preserve"> before removing the existing primary contact. The system will not allow the removal of the primary contact without a replacement.</w:t>
            </w:r>
          </w:p>
          <w:p w14:paraId="1A29802C" w14:textId="7FEBE6F8" w:rsidR="009B0A5E" w:rsidRDefault="0065660F" w:rsidP="008623CE">
            <w:pPr>
              <w:pStyle w:val="BodyText"/>
            </w:pPr>
            <w:r>
              <w:rPr>
                <w:noProof/>
                <w:lang w:eastAsia="en-AU"/>
              </w:rPr>
              <w:drawing>
                <wp:inline distT="0" distB="0" distL="0" distR="0" wp14:anchorId="1808C32A" wp14:editId="7638BA7F">
                  <wp:extent cx="5504815" cy="561340"/>
                  <wp:effectExtent l="0" t="0" r="635" b="0"/>
                  <wp:docPr id="107" name="Picture 107" descr="Screenshot of the error message displayed to grant recipient if the contact is a primary contact. The error message says There are error(s) on the page. Primary contacts cannot be removed. To remove the staff member as a contact for this Activity, change the primary conact to another staff member first." title="Error message if contact is a primary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04815" cy="561340"/>
                          </a:xfrm>
                          <a:prstGeom prst="rect">
                            <a:avLst/>
                          </a:prstGeom>
                        </pic:spPr>
                      </pic:pic>
                    </a:graphicData>
                  </a:graphic>
                </wp:inline>
              </w:drawing>
            </w:r>
          </w:p>
        </w:tc>
      </w:tr>
    </w:tbl>
    <w:p w14:paraId="2FA3401A" w14:textId="46EB63C3" w:rsidR="00241793" w:rsidRPr="00872B66" w:rsidRDefault="00241793" w:rsidP="00241793">
      <w:pPr>
        <w:pStyle w:val="Heading1"/>
        <w:rPr>
          <w:szCs w:val="36"/>
        </w:rPr>
      </w:pPr>
      <w:r w:rsidRPr="00872B66">
        <w:rPr>
          <w:szCs w:val="36"/>
        </w:rPr>
        <w:lastRenderedPageBreak/>
        <w:t xml:space="preserve">Navigating to Grant </w:t>
      </w:r>
      <w:r w:rsidR="0065660F" w:rsidRPr="00872B66">
        <w:rPr>
          <w:szCs w:val="36"/>
        </w:rPr>
        <w:t>Activity</w:t>
      </w:r>
      <w:r w:rsidRPr="00872B66">
        <w:rPr>
          <w:szCs w:val="36"/>
        </w:rPr>
        <w:t xml:space="preserve"> Contacts through </w:t>
      </w:r>
      <w:r w:rsidR="00354FCD" w:rsidRPr="00872B66">
        <w:rPr>
          <w:szCs w:val="36"/>
        </w:rPr>
        <w:t xml:space="preserve">the </w:t>
      </w:r>
      <w:r w:rsidRPr="00872B66">
        <w:rPr>
          <w:szCs w:val="36"/>
        </w:rPr>
        <w:t xml:space="preserve">Grant </w:t>
      </w:r>
      <w:r w:rsidR="0065660F" w:rsidRPr="00872B66">
        <w:rPr>
          <w:szCs w:val="36"/>
        </w:rPr>
        <w:t>Activities</w:t>
      </w:r>
      <w:r w:rsidR="00354FCD" w:rsidRPr="00872B66">
        <w:rPr>
          <w:szCs w:val="36"/>
        </w:rPr>
        <w:t xml:space="preserve"> link/tile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241793" w:rsidRPr="00466645" w14:paraId="17FEFD93" w14:textId="77777777" w:rsidTr="003A5C0E">
        <w:trPr>
          <w:cantSplit/>
          <w:trHeight w:val="85"/>
          <w:tblHeader/>
        </w:trPr>
        <w:tc>
          <w:tcPr>
            <w:tcW w:w="410" w:type="pct"/>
            <w:shd w:val="clear" w:color="auto" w:fill="BFBFBF" w:themeFill="background1" w:themeFillShade="BF"/>
          </w:tcPr>
          <w:p w14:paraId="75160BD7" w14:textId="77777777" w:rsidR="00241793" w:rsidRPr="00466645" w:rsidRDefault="00241793" w:rsidP="003A5C0E">
            <w:pPr>
              <w:spacing w:line="240" w:lineRule="auto"/>
              <w:rPr>
                <w:rFonts w:ascii="Arial" w:eastAsia="Times New Roman" w:hAnsi="Arial" w:cs="Arial"/>
                <w:b/>
              </w:rPr>
            </w:pPr>
            <w:r w:rsidRPr="00466645">
              <w:rPr>
                <w:rFonts w:ascii="Arial" w:eastAsia="Times New Roman" w:hAnsi="Arial" w:cs="Arial"/>
                <w:b/>
              </w:rPr>
              <w:t>Step</w:t>
            </w:r>
          </w:p>
        </w:tc>
        <w:tc>
          <w:tcPr>
            <w:tcW w:w="4590" w:type="pct"/>
            <w:shd w:val="clear" w:color="auto" w:fill="BFBFBF" w:themeFill="background1" w:themeFillShade="BF"/>
          </w:tcPr>
          <w:p w14:paraId="69D1282C" w14:textId="77777777" w:rsidR="00241793" w:rsidRPr="00466645" w:rsidRDefault="00241793" w:rsidP="003A5C0E">
            <w:pPr>
              <w:spacing w:line="240" w:lineRule="auto"/>
              <w:rPr>
                <w:rFonts w:ascii="Arial" w:eastAsia="Times New Roman" w:hAnsi="Arial" w:cs="Arial"/>
                <w:b/>
              </w:rPr>
            </w:pPr>
            <w:r w:rsidRPr="00466645">
              <w:rPr>
                <w:rFonts w:ascii="Arial" w:eastAsia="Times New Roman" w:hAnsi="Arial" w:cs="Arial"/>
                <w:b/>
              </w:rPr>
              <w:t>Action</w:t>
            </w:r>
          </w:p>
        </w:tc>
      </w:tr>
      <w:tr w:rsidR="00241793" w:rsidRPr="00466645" w14:paraId="054C3990" w14:textId="77777777" w:rsidTr="003A5C0E">
        <w:trPr>
          <w:cantSplit/>
          <w:trHeight w:val="3601"/>
        </w:trPr>
        <w:tc>
          <w:tcPr>
            <w:tcW w:w="410" w:type="pct"/>
          </w:tcPr>
          <w:p w14:paraId="2C529EDC" w14:textId="77777777" w:rsidR="00241793" w:rsidRPr="00466645" w:rsidRDefault="00241793" w:rsidP="00872B66">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781A9CDA" w14:textId="7B7EC562" w:rsidR="00111CF9" w:rsidRDefault="00111CF9" w:rsidP="00111CF9">
            <w:pPr>
              <w:pStyle w:val="BodyText"/>
            </w:pPr>
            <w:r w:rsidRPr="00CB2691">
              <w:t xml:space="preserve">From the Home screen, select the </w:t>
            </w:r>
            <w:r>
              <w:rPr>
                <w:b/>
              </w:rPr>
              <w:t xml:space="preserve">Grant </w:t>
            </w:r>
            <w:r w:rsidR="0065660F">
              <w:rPr>
                <w:b/>
              </w:rPr>
              <w:t>Activities</w:t>
            </w:r>
            <w:r w:rsidRPr="00CB2691">
              <w:t xml:space="preserve"> tile. Alternatively, select </w:t>
            </w:r>
            <w:r>
              <w:rPr>
                <w:b/>
              </w:rPr>
              <w:t>Grants</w:t>
            </w:r>
            <w:r w:rsidRPr="00872B66">
              <w:t xml:space="preserve"> in the</w:t>
            </w:r>
            <w:r w:rsidRPr="00111CF9">
              <w:t xml:space="preserve"> </w:t>
            </w:r>
            <w:r w:rsidRPr="00CB2691">
              <w:t>Navigation menu</w:t>
            </w:r>
            <w:r>
              <w:t xml:space="preserve"> and select </w:t>
            </w:r>
            <w:r w:rsidRPr="00872B66">
              <w:rPr>
                <w:b/>
              </w:rPr>
              <w:t xml:space="preserve">Grant </w:t>
            </w:r>
            <w:r w:rsidR="0065660F">
              <w:rPr>
                <w:b/>
              </w:rPr>
              <w:t>Activities</w:t>
            </w:r>
            <w:r>
              <w:t xml:space="preserve"> from the drop down menu</w:t>
            </w:r>
            <w:r w:rsidRPr="00CB2691">
              <w:t>.</w:t>
            </w:r>
          </w:p>
          <w:p w14:paraId="73259EDB" w14:textId="4CA40FDE" w:rsidR="00241793" w:rsidRPr="00466645" w:rsidRDefault="0065660F" w:rsidP="003A5C0E">
            <w:pPr>
              <w:spacing w:before="120" w:after="120" w:line="240" w:lineRule="auto"/>
              <w:rPr>
                <w:rFonts w:ascii="Arial" w:eastAsia="Times New Roman" w:hAnsi="Arial"/>
                <w:szCs w:val="24"/>
              </w:rPr>
            </w:pPr>
            <w:r w:rsidRPr="00085962">
              <w:rPr>
                <w:noProof/>
                <w:lang w:eastAsia="en-AU"/>
              </w:rPr>
              <w:drawing>
                <wp:inline distT="0" distB="0" distL="0" distR="0" wp14:anchorId="4D018B1E" wp14:editId="057026D2">
                  <wp:extent cx="5445328" cy="3778250"/>
                  <wp:effectExtent l="19050" t="19050" r="22225" b="12700"/>
                  <wp:docPr id="110" name="Picture 110" descr="Screenshot of the home page with the grant activities tab and tile highlighted." title="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49276" cy="3780989"/>
                          </a:xfrm>
                          <a:prstGeom prst="rect">
                            <a:avLst/>
                          </a:prstGeom>
                          <a:ln w="9525">
                            <a:solidFill>
                              <a:schemeClr val="tx1"/>
                            </a:solidFill>
                          </a:ln>
                        </pic:spPr>
                      </pic:pic>
                    </a:graphicData>
                  </a:graphic>
                </wp:inline>
              </w:drawing>
            </w:r>
          </w:p>
        </w:tc>
      </w:tr>
      <w:tr w:rsidR="00241793" w:rsidRPr="00466645" w14:paraId="623DCAF4" w14:textId="77777777" w:rsidTr="003A5C0E">
        <w:trPr>
          <w:cantSplit/>
          <w:trHeight w:val="1701"/>
        </w:trPr>
        <w:tc>
          <w:tcPr>
            <w:tcW w:w="410" w:type="pct"/>
          </w:tcPr>
          <w:p w14:paraId="5849027B" w14:textId="77777777" w:rsidR="00241793" w:rsidRPr="00466645" w:rsidRDefault="00241793" w:rsidP="00872B66">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2FA1B5D6" w14:textId="56C3C781" w:rsidR="00111CF9" w:rsidRDefault="00111CF9" w:rsidP="00111CF9">
            <w:pPr>
              <w:pStyle w:val="BodyText"/>
            </w:pPr>
            <w:r w:rsidRPr="00085962">
              <w:t xml:space="preserve">The Grant </w:t>
            </w:r>
            <w:r w:rsidR="0065660F">
              <w:t>Activities</w:t>
            </w:r>
            <w:r w:rsidRPr="00085962">
              <w:t xml:space="preserve"> screen will display</w:t>
            </w:r>
            <w:r>
              <w:t xml:space="preserve"> a list of your organisation’s Grant </w:t>
            </w:r>
            <w:r w:rsidR="0065660F">
              <w:t>Activities</w:t>
            </w:r>
            <w:r w:rsidRPr="00085962">
              <w:t xml:space="preserve">. </w:t>
            </w:r>
          </w:p>
          <w:p w14:paraId="1251E975" w14:textId="26A6E85E" w:rsidR="00C55365" w:rsidRPr="00085962" w:rsidRDefault="00C55365" w:rsidP="00C55365">
            <w:pPr>
              <w:pStyle w:val="BodyText"/>
            </w:pPr>
            <w:r w:rsidRPr="00085962">
              <w:t xml:space="preserve">To view a particular Grant </w:t>
            </w:r>
            <w:r w:rsidR="0065660F">
              <w:t>Activity</w:t>
            </w:r>
            <w:r w:rsidRPr="00085962">
              <w:t xml:space="preserve">, select the Grant </w:t>
            </w:r>
            <w:r w:rsidR="0065660F">
              <w:t>Activity’s</w:t>
            </w:r>
            <w:r w:rsidRPr="00085962">
              <w:t xml:space="preserve"> </w:t>
            </w:r>
            <w:r w:rsidRPr="00085962">
              <w:rPr>
                <w:b/>
              </w:rPr>
              <w:t>View</w:t>
            </w:r>
            <w:r w:rsidRPr="00085962">
              <w:t xml:space="preserve"> button</w:t>
            </w:r>
            <w:r w:rsidR="00E04CDB">
              <w:t xml:space="preserve"> or use the </w:t>
            </w:r>
            <w:r w:rsidR="00E04CDB" w:rsidRPr="00872B66">
              <w:rPr>
                <w:b/>
              </w:rPr>
              <w:t>Search Activities</w:t>
            </w:r>
            <w:r w:rsidR="00E04CDB">
              <w:t xml:space="preserve"> button</w:t>
            </w:r>
            <w:r w:rsidR="000F3190">
              <w:t xml:space="preserve"> to </w:t>
            </w:r>
            <w:r w:rsidR="00B1690B">
              <w:t xml:space="preserve">help navigate </w:t>
            </w:r>
            <w:r w:rsidR="00015CE7">
              <w:t xml:space="preserve">to </w:t>
            </w:r>
            <w:r w:rsidR="00B20336">
              <w:t>your Grant Activity</w:t>
            </w:r>
            <w:r w:rsidRPr="00085962">
              <w:t>.</w:t>
            </w:r>
          </w:p>
          <w:p w14:paraId="5361992A" w14:textId="22E49B6B" w:rsidR="00241793" w:rsidRPr="00466645" w:rsidRDefault="00E04CDB" w:rsidP="003A5C0E">
            <w:pPr>
              <w:spacing w:before="120" w:after="120" w:line="240" w:lineRule="auto"/>
              <w:rPr>
                <w:rFonts w:ascii="Arial" w:eastAsia="Times New Roman" w:hAnsi="Arial"/>
                <w:szCs w:val="24"/>
              </w:rPr>
            </w:pPr>
            <w:r>
              <w:rPr>
                <w:noProof/>
                <w:lang w:eastAsia="en-AU"/>
              </w:rPr>
              <w:drawing>
                <wp:inline distT="0" distB="0" distL="0" distR="0" wp14:anchorId="7CD1263F" wp14:editId="0F2596A5">
                  <wp:extent cx="5402253" cy="1341683"/>
                  <wp:effectExtent l="19050" t="19050" r="8255" b="11430"/>
                  <wp:docPr id="122" name="Picture 122" descr="Screenshot of the Grant Activities page with the Search Activities and View button highlighted." title="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1546" cy="1343991"/>
                          </a:xfrm>
                          <a:prstGeom prst="rect">
                            <a:avLst/>
                          </a:prstGeom>
                          <a:ln w="9525">
                            <a:solidFill>
                              <a:schemeClr val="tx1"/>
                            </a:solidFill>
                          </a:ln>
                        </pic:spPr>
                      </pic:pic>
                    </a:graphicData>
                  </a:graphic>
                </wp:inline>
              </w:drawing>
            </w:r>
          </w:p>
        </w:tc>
      </w:tr>
      <w:tr w:rsidR="00241793" w:rsidRPr="00466645" w14:paraId="259C55E0" w14:textId="77777777" w:rsidTr="003A5C0E">
        <w:trPr>
          <w:cantSplit/>
          <w:trHeight w:val="1701"/>
        </w:trPr>
        <w:tc>
          <w:tcPr>
            <w:tcW w:w="410" w:type="pct"/>
          </w:tcPr>
          <w:p w14:paraId="779FE5A7" w14:textId="77777777" w:rsidR="00241793" w:rsidRPr="00466645" w:rsidRDefault="00241793" w:rsidP="00872B66">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tbl>
            <w:tblPr>
              <w:tblStyle w:val="TableGrid"/>
              <w:tblW w:w="0" w:type="auto"/>
              <w:tblLayout w:type="fixed"/>
              <w:tblLook w:val="04A0" w:firstRow="1" w:lastRow="0" w:firstColumn="1" w:lastColumn="0" w:noHBand="0" w:noVBand="1"/>
              <w:tblCaption w:val="Overview of the Grant Activity information"/>
              <w:tblDescription w:val="Activity name, Activity ID, Progame name, Schedule ID, Organisation name, Organisation ID, Activity Start date, Activity end date, Department, Funding Arrangement Manager"/>
            </w:tblPr>
            <w:tblGrid>
              <w:gridCol w:w="4099"/>
              <w:gridCol w:w="4099"/>
            </w:tblGrid>
            <w:tr w:rsidR="00CC6DC4" w:rsidRPr="00085962" w14:paraId="08DB56BA" w14:textId="77777777" w:rsidTr="00BE7DB3">
              <w:trPr>
                <w:tblHeader/>
              </w:trPr>
              <w:tc>
                <w:tcPr>
                  <w:tcW w:w="8198" w:type="dxa"/>
                  <w:gridSpan w:val="2"/>
                </w:tcPr>
                <w:p w14:paraId="74C37138" w14:textId="51228E1A" w:rsidR="00CC6DC4" w:rsidRPr="00CC6DC4" w:rsidRDefault="00CC6DC4" w:rsidP="00CC6DC4">
                  <w:pPr>
                    <w:pStyle w:val="BodyText"/>
                  </w:pPr>
                  <w:bookmarkStart w:id="0" w:name="_GoBack"/>
                  <w:r w:rsidRPr="00085962">
                    <w:t xml:space="preserve">The </w:t>
                  </w:r>
                  <w:r>
                    <w:t>Activity</w:t>
                  </w:r>
                  <w:r w:rsidRPr="00085962">
                    <w:t xml:space="preserve"> </w:t>
                  </w:r>
                  <w:r>
                    <w:t>details</w:t>
                  </w:r>
                  <w:r w:rsidRPr="00085962">
                    <w:rPr>
                      <w:b/>
                    </w:rPr>
                    <w:t xml:space="preserve"> </w:t>
                  </w:r>
                  <w:r w:rsidRPr="00085962">
                    <w:t>screen</w:t>
                  </w:r>
                  <w:r w:rsidRPr="00085962">
                    <w:rPr>
                      <w:b/>
                    </w:rPr>
                    <w:t xml:space="preserve"> </w:t>
                  </w:r>
                  <w:r w:rsidRPr="00872B66">
                    <w:t>will</w:t>
                  </w:r>
                  <w:r>
                    <w:rPr>
                      <w:b/>
                    </w:rPr>
                    <w:t xml:space="preserve"> </w:t>
                  </w:r>
                  <w:r>
                    <w:t>display</w:t>
                  </w:r>
                  <w:r w:rsidRPr="00085962">
                    <w:t xml:space="preserve"> an overview of the </w:t>
                  </w:r>
                  <w:r>
                    <w:t>Grant Activity</w:t>
                  </w:r>
                  <w:r w:rsidRPr="00085962">
                    <w:t xml:space="preserve"> by default. The below information related to the Grant </w:t>
                  </w:r>
                  <w:r>
                    <w:t>Activity</w:t>
                  </w:r>
                  <w:r w:rsidRPr="00085962">
                    <w:t xml:space="preserve"> can be viewed:</w:t>
                  </w:r>
                  <w:bookmarkEnd w:id="0"/>
                </w:p>
              </w:tc>
            </w:tr>
            <w:tr w:rsidR="00C55365" w:rsidRPr="00085962" w14:paraId="67126FC3" w14:textId="77777777" w:rsidTr="003A5C0E">
              <w:tc>
                <w:tcPr>
                  <w:tcW w:w="4099" w:type="dxa"/>
                </w:tcPr>
                <w:p w14:paraId="693CBD30" w14:textId="18A7B4B0" w:rsidR="00C55365" w:rsidRPr="00872B66" w:rsidRDefault="0065660F" w:rsidP="00C55365">
                  <w:pPr>
                    <w:pStyle w:val="ListParagraph"/>
                    <w:numPr>
                      <w:ilvl w:val="0"/>
                      <w:numId w:val="16"/>
                    </w:numPr>
                    <w:spacing w:after="0" w:line="280" w:lineRule="atLeast"/>
                    <w:rPr>
                      <w:rFonts w:asciiTheme="minorHAnsi" w:hAnsiTheme="minorHAnsi" w:cstheme="minorHAnsi"/>
                      <w:sz w:val="22"/>
                    </w:rPr>
                  </w:pPr>
                  <w:r>
                    <w:rPr>
                      <w:rFonts w:asciiTheme="minorHAnsi" w:hAnsiTheme="minorHAnsi" w:cstheme="minorHAnsi"/>
                      <w:sz w:val="22"/>
                    </w:rPr>
                    <w:t>Activity name</w:t>
                  </w:r>
                </w:p>
              </w:tc>
              <w:tc>
                <w:tcPr>
                  <w:tcW w:w="4099" w:type="dxa"/>
                </w:tcPr>
                <w:p w14:paraId="5A32B9E5" w14:textId="6D5AE1EE" w:rsidR="00C55365" w:rsidRPr="00872B66" w:rsidRDefault="003944BD" w:rsidP="00C55365">
                  <w:pPr>
                    <w:pStyle w:val="ListParagraph"/>
                    <w:numPr>
                      <w:ilvl w:val="0"/>
                      <w:numId w:val="16"/>
                    </w:numPr>
                    <w:spacing w:after="0" w:line="280" w:lineRule="atLeast"/>
                    <w:rPr>
                      <w:rFonts w:asciiTheme="minorHAnsi" w:hAnsiTheme="minorHAnsi" w:cstheme="minorHAnsi"/>
                      <w:sz w:val="22"/>
                    </w:rPr>
                  </w:pPr>
                  <w:r>
                    <w:rPr>
                      <w:rFonts w:asciiTheme="minorHAnsi" w:hAnsiTheme="minorHAnsi" w:cstheme="minorHAnsi"/>
                      <w:sz w:val="22"/>
                    </w:rPr>
                    <w:t>Activity ID</w:t>
                  </w:r>
                </w:p>
              </w:tc>
            </w:tr>
            <w:tr w:rsidR="00C55365" w:rsidRPr="00085962" w14:paraId="6FC12656" w14:textId="77777777" w:rsidTr="003A5C0E">
              <w:tc>
                <w:tcPr>
                  <w:tcW w:w="4099" w:type="dxa"/>
                </w:tcPr>
                <w:p w14:paraId="4956896B" w14:textId="7DF0F0A5" w:rsidR="00C55365" w:rsidRPr="00872B66" w:rsidRDefault="0065660F" w:rsidP="00C55365">
                  <w:pPr>
                    <w:pStyle w:val="ListParagraph"/>
                    <w:numPr>
                      <w:ilvl w:val="0"/>
                      <w:numId w:val="16"/>
                    </w:numPr>
                    <w:spacing w:after="0" w:line="280" w:lineRule="atLeast"/>
                    <w:rPr>
                      <w:rFonts w:asciiTheme="minorHAnsi" w:hAnsiTheme="minorHAnsi" w:cstheme="minorHAnsi"/>
                      <w:sz w:val="22"/>
                    </w:rPr>
                  </w:pPr>
                  <w:r>
                    <w:rPr>
                      <w:rFonts w:asciiTheme="minorHAnsi" w:hAnsiTheme="minorHAnsi" w:cstheme="minorHAnsi"/>
                      <w:sz w:val="22"/>
                    </w:rPr>
                    <w:t>Program name</w:t>
                  </w:r>
                </w:p>
              </w:tc>
              <w:tc>
                <w:tcPr>
                  <w:tcW w:w="4099" w:type="dxa"/>
                </w:tcPr>
                <w:p w14:paraId="17E2B832" w14:textId="30664F6A" w:rsidR="00C55365" w:rsidRPr="00872B66" w:rsidRDefault="003944BD" w:rsidP="00C55365">
                  <w:pPr>
                    <w:pStyle w:val="ListParagraph"/>
                    <w:numPr>
                      <w:ilvl w:val="0"/>
                      <w:numId w:val="16"/>
                    </w:numPr>
                    <w:spacing w:after="0" w:line="280" w:lineRule="atLeast"/>
                    <w:rPr>
                      <w:rFonts w:asciiTheme="minorHAnsi" w:hAnsiTheme="minorHAnsi" w:cstheme="minorHAnsi"/>
                      <w:sz w:val="22"/>
                    </w:rPr>
                  </w:pPr>
                  <w:r>
                    <w:rPr>
                      <w:rFonts w:asciiTheme="minorHAnsi" w:hAnsiTheme="minorHAnsi" w:cstheme="minorHAnsi"/>
                      <w:sz w:val="22"/>
                    </w:rPr>
                    <w:t>Schedule ID</w:t>
                  </w:r>
                </w:p>
              </w:tc>
            </w:tr>
            <w:tr w:rsidR="00C55365" w:rsidRPr="00085962" w14:paraId="65D56955" w14:textId="77777777" w:rsidTr="003A5C0E">
              <w:tc>
                <w:tcPr>
                  <w:tcW w:w="4099" w:type="dxa"/>
                </w:tcPr>
                <w:p w14:paraId="5FE898B7" w14:textId="77C72403" w:rsidR="00C55365" w:rsidRPr="00872B66" w:rsidRDefault="0065660F" w:rsidP="00C55365">
                  <w:pPr>
                    <w:pStyle w:val="ListParagraph"/>
                    <w:numPr>
                      <w:ilvl w:val="0"/>
                      <w:numId w:val="16"/>
                    </w:numPr>
                    <w:spacing w:after="0" w:line="280" w:lineRule="atLeast"/>
                    <w:rPr>
                      <w:rFonts w:asciiTheme="minorHAnsi" w:hAnsiTheme="minorHAnsi" w:cstheme="minorHAnsi"/>
                      <w:sz w:val="22"/>
                    </w:rPr>
                  </w:pPr>
                  <w:r>
                    <w:rPr>
                      <w:rFonts w:asciiTheme="minorHAnsi" w:hAnsiTheme="minorHAnsi" w:cstheme="minorHAnsi"/>
                      <w:sz w:val="22"/>
                    </w:rPr>
                    <w:t>Organisation</w:t>
                  </w:r>
                  <w:r w:rsidR="00C55365" w:rsidRPr="00872B66">
                    <w:rPr>
                      <w:rFonts w:asciiTheme="minorHAnsi" w:hAnsiTheme="minorHAnsi" w:cstheme="minorHAnsi"/>
                      <w:sz w:val="22"/>
                    </w:rPr>
                    <w:t xml:space="preserve"> name</w:t>
                  </w:r>
                </w:p>
              </w:tc>
              <w:tc>
                <w:tcPr>
                  <w:tcW w:w="4099" w:type="dxa"/>
                </w:tcPr>
                <w:p w14:paraId="79379ED6" w14:textId="7E5DAE38" w:rsidR="00C55365" w:rsidRPr="00872B66" w:rsidRDefault="0065660F" w:rsidP="00C55365">
                  <w:pPr>
                    <w:pStyle w:val="ListParagraph"/>
                    <w:numPr>
                      <w:ilvl w:val="0"/>
                      <w:numId w:val="16"/>
                    </w:numPr>
                    <w:spacing w:after="0" w:line="280" w:lineRule="atLeast"/>
                    <w:rPr>
                      <w:rFonts w:asciiTheme="minorHAnsi" w:hAnsiTheme="minorHAnsi" w:cstheme="minorHAnsi"/>
                      <w:sz w:val="22"/>
                    </w:rPr>
                  </w:pPr>
                  <w:r w:rsidRPr="003A5C0E">
                    <w:rPr>
                      <w:rFonts w:asciiTheme="minorHAnsi" w:hAnsiTheme="minorHAnsi" w:cstheme="minorHAnsi"/>
                      <w:sz w:val="22"/>
                    </w:rPr>
                    <w:t>Organisation ID</w:t>
                  </w:r>
                </w:p>
              </w:tc>
            </w:tr>
            <w:tr w:rsidR="00C55365" w:rsidRPr="00085962" w14:paraId="4A628BC9" w14:textId="77777777" w:rsidTr="003A5C0E">
              <w:tc>
                <w:tcPr>
                  <w:tcW w:w="4099" w:type="dxa"/>
                </w:tcPr>
                <w:p w14:paraId="28FEBA3E" w14:textId="77777777" w:rsidR="00C55365" w:rsidRDefault="0065660F" w:rsidP="00C55365">
                  <w:pPr>
                    <w:pStyle w:val="ListParagraph"/>
                    <w:numPr>
                      <w:ilvl w:val="0"/>
                      <w:numId w:val="16"/>
                    </w:numPr>
                    <w:spacing w:after="0" w:line="280" w:lineRule="atLeast"/>
                    <w:rPr>
                      <w:rFonts w:asciiTheme="minorHAnsi" w:hAnsiTheme="minorHAnsi" w:cstheme="minorHAnsi"/>
                      <w:sz w:val="22"/>
                    </w:rPr>
                  </w:pPr>
                  <w:r>
                    <w:rPr>
                      <w:rFonts w:asciiTheme="minorHAnsi" w:hAnsiTheme="minorHAnsi" w:cstheme="minorHAnsi"/>
                      <w:sz w:val="22"/>
                    </w:rPr>
                    <w:t>Activity start date</w:t>
                  </w:r>
                </w:p>
                <w:p w14:paraId="4736C9CE" w14:textId="1556DF8B" w:rsidR="0065660F" w:rsidRPr="00872B66" w:rsidRDefault="0065660F" w:rsidP="00C55365">
                  <w:pPr>
                    <w:pStyle w:val="ListParagraph"/>
                    <w:numPr>
                      <w:ilvl w:val="0"/>
                      <w:numId w:val="16"/>
                    </w:numPr>
                    <w:spacing w:after="0" w:line="280" w:lineRule="atLeast"/>
                    <w:rPr>
                      <w:rFonts w:asciiTheme="minorHAnsi" w:hAnsiTheme="minorHAnsi" w:cstheme="minorHAnsi"/>
                      <w:sz w:val="22"/>
                    </w:rPr>
                  </w:pPr>
                  <w:r>
                    <w:rPr>
                      <w:rFonts w:asciiTheme="minorHAnsi" w:hAnsiTheme="minorHAnsi" w:cstheme="minorHAnsi"/>
                      <w:sz w:val="22"/>
                    </w:rPr>
                    <w:t>Department</w:t>
                  </w:r>
                </w:p>
              </w:tc>
              <w:tc>
                <w:tcPr>
                  <w:tcW w:w="4099" w:type="dxa"/>
                </w:tcPr>
                <w:p w14:paraId="46040515" w14:textId="77777777" w:rsidR="00C55365" w:rsidRDefault="0065660F" w:rsidP="00C55365">
                  <w:pPr>
                    <w:pStyle w:val="ListParagraph"/>
                    <w:numPr>
                      <w:ilvl w:val="0"/>
                      <w:numId w:val="16"/>
                    </w:numPr>
                    <w:spacing w:after="0" w:line="280" w:lineRule="atLeast"/>
                    <w:rPr>
                      <w:rFonts w:asciiTheme="minorHAnsi" w:hAnsiTheme="minorHAnsi" w:cstheme="minorHAnsi"/>
                      <w:sz w:val="22"/>
                    </w:rPr>
                  </w:pPr>
                  <w:r>
                    <w:rPr>
                      <w:rFonts w:asciiTheme="minorHAnsi" w:hAnsiTheme="minorHAnsi" w:cstheme="minorHAnsi"/>
                      <w:sz w:val="22"/>
                    </w:rPr>
                    <w:t>Activity end date</w:t>
                  </w:r>
                </w:p>
                <w:p w14:paraId="1BE8BB34" w14:textId="70106598" w:rsidR="0065660F" w:rsidRPr="00872B66" w:rsidRDefault="0065660F" w:rsidP="00C55365">
                  <w:pPr>
                    <w:pStyle w:val="ListParagraph"/>
                    <w:numPr>
                      <w:ilvl w:val="0"/>
                      <w:numId w:val="16"/>
                    </w:numPr>
                    <w:spacing w:after="0" w:line="280" w:lineRule="atLeast"/>
                    <w:rPr>
                      <w:rFonts w:asciiTheme="minorHAnsi" w:hAnsiTheme="minorHAnsi" w:cstheme="minorHAnsi"/>
                      <w:sz w:val="22"/>
                    </w:rPr>
                  </w:pPr>
                  <w:r>
                    <w:rPr>
                      <w:rFonts w:asciiTheme="minorHAnsi" w:hAnsiTheme="minorHAnsi" w:cstheme="minorHAnsi"/>
                      <w:sz w:val="22"/>
                    </w:rPr>
                    <w:t>Funding Arrangement Manager</w:t>
                  </w:r>
                </w:p>
              </w:tc>
            </w:tr>
          </w:tbl>
          <w:p w14:paraId="6F72E3DC" w14:textId="3E3E6B13" w:rsidR="00241793" w:rsidRPr="00872B66" w:rsidRDefault="00E62827" w:rsidP="00872B66">
            <w:pPr>
              <w:pStyle w:val="BodyText"/>
            </w:pPr>
            <w:r w:rsidRPr="00085962">
              <w:rPr>
                <w:noProof/>
                <w:lang w:eastAsia="en-AU"/>
              </w:rPr>
              <w:drawing>
                <wp:inline distT="0" distB="0" distL="0" distR="0" wp14:anchorId="7B9E981B" wp14:editId="588A6658">
                  <wp:extent cx="5367647" cy="1931214"/>
                  <wp:effectExtent l="19050" t="19050" r="24130" b="12065"/>
                  <wp:docPr id="115" name="Picture 115" descr="Screenshot of the activity details page. The overview button under the Grant Agreement menu button is highlighted. The Activity details and the Funding Arrangement Manger details are also highlighted." title="Activit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73260" cy="1933233"/>
                          </a:xfrm>
                          <a:prstGeom prst="rect">
                            <a:avLst/>
                          </a:prstGeom>
                          <a:ln w="9525">
                            <a:solidFill>
                              <a:schemeClr val="tx1"/>
                            </a:solidFill>
                          </a:ln>
                        </pic:spPr>
                      </pic:pic>
                    </a:graphicData>
                  </a:graphic>
                </wp:inline>
              </w:drawing>
            </w:r>
          </w:p>
        </w:tc>
      </w:tr>
      <w:tr w:rsidR="00C55365" w:rsidRPr="00466645" w14:paraId="7DEF7EF3" w14:textId="77777777" w:rsidTr="003A5C0E">
        <w:trPr>
          <w:cantSplit/>
          <w:trHeight w:val="1701"/>
        </w:trPr>
        <w:tc>
          <w:tcPr>
            <w:tcW w:w="410" w:type="pct"/>
          </w:tcPr>
          <w:p w14:paraId="6EC52143" w14:textId="77777777" w:rsidR="00C55365" w:rsidRPr="00466645" w:rsidRDefault="00C55365" w:rsidP="00241793">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A039D29" w14:textId="04F974CA" w:rsidR="00C55365" w:rsidRDefault="00C55365">
            <w:pPr>
              <w:pStyle w:val="BodyText"/>
            </w:pPr>
            <w:r w:rsidRPr="00085962">
              <w:t xml:space="preserve">From the </w:t>
            </w:r>
            <w:r>
              <w:t xml:space="preserve">Grant </w:t>
            </w:r>
            <w:r w:rsidR="00E62827">
              <w:t>Activity</w:t>
            </w:r>
            <w:r>
              <w:t xml:space="preserve"> </w:t>
            </w:r>
            <w:r w:rsidRPr="00085962">
              <w:t xml:space="preserve">menu, select </w:t>
            </w:r>
            <w:r>
              <w:rPr>
                <w:b/>
              </w:rPr>
              <w:t>Contacts</w:t>
            </w:r>
            <w:r w:rsidRPr="00085962">
              <w:t xml:space="preserve">. </w:t>
            </w:r>
          </w:p>
          <w:p w14:paraId="1B99FF9A" w14:textId="69063EC5" w:rsidR="00C55365" w:rsidRPr="00085962" w:rsidRDefault="00E62827">
            <w:pPr>
              <w:pStyle w:val="BodyText"/>
            </w:pPr>
            <w:r>
              <w:rPr>
                <w:noProof/>
                <w:lang w:eastAsia="en-AU"/>
              </w:rPr>
              <w:drawing>
                <wp:inline distT="0" distB="0" distL="0" distR="0" wp14:anchorId="2FA2F19F" wp14:editId="4A48F907">
                  <wp:extent cx="1371600" cy="1478280"/>
                  <wp:effectExtent l="19050" t="19050" r="19050" b="26670"/>
                  <wp:docPr id="114" name="Picture 114" descr="Screenshot of the Grant Activity menu with the contacts option highlighted." title="Grant Activit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74527"/>
                          <a:stretch/>
                        </pic:blipFill>
                        <pic:spPr bwMode="auto">
                          <a:xfrm>
                            <a:off x="0" y="0"/>
                            <a:ext cx="1374010" cy="14808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C55365" w:rsidRPr="00466645" w14:paraId="08CAC401" w14:textId="77777777" w:rsidTr="00872B66">
        <w:trPr>
          <w:trHeight w:val="1701"/>
        </w:trPr>
        <w:tc>
          <w:tcPr>
            <w:tcW w:w="410" w:type="pct"/>
          </w:tcPr>
          <w:p w14:paraId="22D51B97" w14:textId="77777777" w:rsidR="00C55365" w:rsidRPr="00466645" w:rsidRDefault="00C55365" w:rsidP="00241793">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32F0B8EC" w14:textId="7BAFA919" w:rsidR="00C55365" w:rsidRDefault="009C4AD5" w:rsidP="00C55365">
            <w:pPr>
              <w:pStyle w:val="BodyText"/>
            </w:pPr>
            <w:r>
              <w:t xml:space="preserve">The Contacts screen will display. This screen displays all contacts linked to the Grant </w:t>
            </w:r>
            <w:r w:rsidR="00E62827">
              <w:t>Activity</w:t>
            </w:r>
            <w:r>
              <w:t>.</w:t>
            </w:r>
          </w:p>
          <w:p w14:paraId="214E9582" w14:textId="7149CF1D" w:rsidR="00FF7353" w:rsidRDefault="00FF7353" w:rsidP="00FF7353">
            <w:pPr>
              <w:pStyle w:val="BodyText"/>
            </w:pPr>
            <w:r>
              <w:t xml:space="preserve">To add a contact through the Grant </w:t>
            </w:r>
            <w:r w:rsidR="00E62827">
              <w:t>Activities</w:t>
            </w:r>
            <w:r w:rsidR="00920CEC">
              <w:t xml:space="preserve"> link/tile, proceed to step 19</w:t>
            </w:r>
            <w:r>
              <w:t>.</w:t>
            </w:r>
          </w:p>
          <w:p w14:paraId="5ECA4EF4" w14:textId="3A3BCC38" w:rsidR="00FF7353" w:rsidRDefault="00FF7353" w:rsidP="00FF7353">
            <w:pPr>
              <w:pStyle w:val="BodyText"/>
            </w:pPr>
            <w:r>
              <w:t xml:space="preserve">To remove a contact through the Grant </w:t>
            </w:r>
            <w:r w:rsidR="00E62827">
              <w:t>Activities</w:t>
            </w:r>
            <w:r w:rsidR="00920CEC">
              <w:t xml:space="preserve"> link/tile, proceed</w:t>
            </w:r>
            <w:r>
              <w:t xml:space="preserve"> to step </w:t>
            </w:r>
            <w:r w:rsidR="00920CEC">
              <w:t>25</w:t>
            </w:r>
            <w:r>
              <w:t>.</w:t>
            </w:r>
          </w:p>
          <w:p w14:paraId="6490243A" w14:textId="61E291A4" w:rsidR="00C55365" w:rsidRPr="00085962" w:rsidRDefault="00E62827" w:rsidP="00C55365">
            <w:pPr>
              <w:pStyle w:val="BodyText"/>
            </w:pPr>
            <w:r>
              <w:rPr>
                <w:noProof/>
                <w:lang w:eastAsia="en-AU"/>
              </w:rPr>
              <w:lastRenderedPageBreak/>
              <w:drawing>
                <wp:inline distT="0" distB="0" distL="0" distR="0" wp14:anchorId="4BFA3E62" wp14:editId="267D7904">
                  <wp:extent cx="5372100" cy="1441401"/>
                  <wp:effectExtent l="19050" t="19050" r="19050" b="26035"/>
                  <wp:docPr id="116" name="Picture 116" descr="Screenshot of the Grant Activities &gt; Contacts screen with the contacts option from the left-hand side menu and the Contacts heading highlighted." title="Grant Activities &g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97040" cy="1448093"/>
                          </a:xfrm>
                          <a:prstGeom prst="rect">
                            <a:avLst/>
                          </a:prstGeom>
                          <a:ln w="9525">
                            <a:solidFill>
                              <a:schemeClr val="tx1"/>
                            </a:solidFill>
                          </a:ln>
                        </pic:spPr>
                      </pic:pic>
                    </a:graphicData>
                  </a:graphic>
                </wp:inline>
              </w:drawing>
            </w:r>
          </w:p>
        </w:tc>
      </w:tr>
    </w:tbl>
    <w:p w14:paraId="4541359F" w14:textId="5A7ECB6F" w:rsidR="009C4AD5" w:rsidRPr="00872B66" w:rsidRDefault="009C4AD5" w:rsidP="009C4AD5">
      <w:pPr>
        <w:pStyle w:val="Heading1"/>
        <w:rPr>
          <w:szCs w:val="36"/>
        </w:rPr>
      </w:pPr>
      <w:r w:rsidRPr="00872B66">
        <w:rPr>
          <w:szCs w:val="36"/>
        </w:rPr>
        <w:lastRenderedPageBreak/>
        <w:t xml:space="preserve">Adding a Grant </w:t>
      </w:r>
      <w:r w:rsidR="008E0F30" w:rsidRPr="00872B66">
        <w:rPr>
          <w:szCs w:val="36"/>
        </w:rPr>
        <w:t>Activity</w:t>
      </w:r>
      <w:r w:rsidRPr="00872B66">
        <w:rPr>
          <w:szCs w:val="36"/>
        </w:rPr>
        <w:t xml:space="preserve"> Contact through </w:t>
      </w:r>
      <w:r w:rsidR="00354FCD" w:rsidRPr="00872B66">
        <w:rPr>
          <w:szCs w:val="36"/>
        </w:rPr>
        <w:t xml:space="preserve">the </w:t>
      </w:r>
      <w:r w:rsidRPr="00872B66">
        <w:rPr>
          <w:szCs w:val="36"/>
        </w:rPr>
        <w:t xml:space="preserve">Grant </w:t>
      </w:r>
      <w:r w:rsidR="008E0F30" w:rsidRPr="00872B66">
        <w:rPr>
          <w:szCs w:val="36"/>
        </w:rPr>
        <w:t>Activities</w:t>
      </w:r>
      <w:r w:rsidR="00354FCD" w:rsidRPr="00872B66">
        <w:rPr>
          <w:szCs w:val="36"/>
        </w:rPr>
        <w:t xml:space="preserve"> link/tile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9C4AD5" w:rsidRPr="00CB2691" w14:paraId="432BC568" w14:textId="77777777" w:rsidTr="003A5C0E">
        <w:trPr>
          <w:cantSplit/>
          <w:trHeight w:val="255"/>
          <w:tblHeader/>
        </w:trPr>
        <w:tc>
          <w:tcPr>
            <w:tcW w:w="410" w:type="pct"/>
            <w:shd w:val="clear" w:color="auto" w:fill="C0C0C0"/>
          </w:tcPr>
          <w:p w14:paraId="6E0A8386" w14:textId="77777777" w:rsidR="009C4AD5" w:rsidRPr="00CB2691" w:rsidRDefault="009C4AD5" w:rsidP="003A5C0E">
            <w:pPr>
              <w:spacing w:line="240" w:lineRule="auto"/>
              <w:rPr>
                <w:rFonts w:ascii="Arial" w:eastAsia="Times New Roman" w:hAnsi="Arial" w:cs="Arial"/>
                <w:b/>
              </w:rPr>
            </w:pPr>
            <w:r w:rsidRPr="00CB2691">
              <w:rPr>
                <w:rFonts w:ascii="Arial" w:eastAsia="Times New Roman" w:hAnsi="Arial" w:cs="Arial"/>
                <w:b/>
              </w:rPr>
              <w:t>Step</w:t>
            </w:r>
          </w:p>
        </w:tc>
        <w:tc>
          <w:tcPr>
            <w:tcW w:w="4590" w:type="pct"/>
            <w:shd w:val="clear" w:color="auto" w:fill="C0C0C0"/>
          </w:tcPr>
          <w:p w14:paraId="24649EC6" w14:textId="77777777" w:rsidR="009C4AD5" w:rsidRPr="00CB2691" w:rsidRDefault="009C4AD5" w:rsidP="003A5C0E">
            <w:pPr>
              <w:spacing w:line="240" w:lineRule="auto"/>
              <w:rPr>
                <w:rFonts w:ascii="Arial" w:eastAsia="Times New Roman" w:hAnsi="Arial" w:cs="Arial"/>
                <w:b/>
              </w:rPr>
            </w:pPr>
            <w:r w:rsidRPr="00CB2691">
              <w:rPr>
                <w:rFonts w:ascii="Arial" w:eastAsia="Times New Roman" w:hAnsi="Arial" w:cs="Arial"/>
                <w:b/>
              </w:rPr>
              <w:t>Action</w:t>
            </w:r>
          </w:p>
        </w:tc>
      </w:tr>
      <w:tr w:rsidR="009C4AD5" w:rsidRPr="00CB2691" w14:paraId="4E55F365" w14:textId="77777777" w:rsidTr="003A5C0E">
        <w:trPr>
          <w:cantSplit/>
          <w:trHeight w:val="1207"/>
        </w:trPr>
        <w:tc>
          <w:tcPr>
            <w:tcW w:w="410" w:type="pct"/>
          </w:tcPr>
          <w:p w14:paraId="3D439690" w14:textId="77777777" w:rsidR="009C4AD5" w:rsidRPr="00CB2691" w:rsidRDefault="009C4AD5"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4673B9A" w14:textId="7F652936" w:rsidR="009C4AD5" w:rsidRDefault="00A80EB7" w:rsidP="009C4AD5">
            <w:pPr>
              <w:pStyle w:val="BodyText"/>
            </w:pPr>
            <w:r>
              <w:t xml:space="preserve">To add a contact to a Grant </w:t>
            </w:r>
            <w:r w:rsidR="00E62827">
              <w:t>Activity</w:t>
            </w:r>
            <w:r>
              <w:t>, s</w:t>
            </w:r>
            <w:r w:rsidR="00FF7353">
              <w:t>elect</w:t>
            </w:r>
            <w:r w:rsidR="00FF7353" w:rsidRPr="00F3530F">
              <w:t xml:space="preserve"> </w:t>
            </w:r>
            <w:r w:rsidR="00FF7353">
              <w:rPr>
                <w:b/>
              </w:rPr>
              <w:t>Contacts</w:t>
            </w:r>
            <w:r w:rsidR="00FF7353" w:rsidRPr="00F3530F">
              <w:t xml:space="preserve"> from the </w:t>
            </w:r>
            <w:r w:rsidR="00FF7353">
              <w:t xml:space="preserve">Grant </w:t>
            </w:r>
            <w:r w:rsidR="00E62827">
              <w:t>Activity</w:t>
            </w:r>
            <w:r w:rsidR="00FF7353">
              <w:t xml:space="preserve"> menu, </w:t>
            </w:r>
            <w:r w:rsidR="009C4AD5">
              <w:t xml:space="preserve">then click on </w:t>
            </w:r>
            <w:r w:rsidR="00354FCD" w:rsidRPr="00872B66">
              <w:rPr>
                <w:b/>
              </w:rPr>
              <w:t>Link</w:t>
            </w:r>
            <w:r w:rsidR="009C4AD5" w:rsidRPr="00872B66">
              <w:rPr>
                <w:b/>
              </w:rPr>
              <w:t xml:space="preserve"> another contact</w:t>
            </w:r>
            <w:r w:rsidR="009C4AD5">
              <w:t xml:space="preserve">. </w:t>
            </w:r>
          </w:p>
          <w:p w14:paraId="7B643519" w14:textId="2D462F6D" w:rsidR="009C4AD5" w:rsidRPr="00CB2691" w:rsidRDefault="00E62827" w:rsidP="003A5C0E">
            <w:pPr>
              <w:pStyle w:val="BodyText"/>
            </w:pPr>
            <w:r>
              <w:rPr>
                <w:noProof/>
                <w:lang w:eastAsia="en-AU"/>
              </w:rPr>
              <w:drawing>
                <wp:inline distT="0" distB="0" distL="0" distR="0" wp14:anchorId="78962E34" wp14:editId="5F8814B3">
                  <wp:extent cx="5504815" cy="2127250"/>
                  <wp:effectExtent l="19050" t="19050" r="19685" b="25400"/>
                  <wp:docPr id="117" name="Picture 117" descr="Screenshot of the Grant Activities &gt; Contacts screen with the Link another contact button highlighted." title="Grant Activities &g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04815" cy="2127250"/>
                          </a:xfrm>
                          <a:prstGeom prst="rect">
                            <a:avLst/>
                          </a:prstGeom>
                          <a:ln w="9525">
                            <a:solidFill>
                              <a:schemeClr val="tx1"/>
                            </a:solidFill>
                          </a:ln>
                        </pic:spPr>
                      </pic:pic>
                    </a:graphicData>
                  </a:graphic>
                </wp:inline>
              </w:drawing>
            </w:r>
          </w:p>
        </w:tc>
      </w:tr>
      <w:tr w:rsidR="009C4AD5" w:rsidRPr="00CB2691" w14:paraId="5F3F2E7F" w14:textId="77777777" w:rsidTr="00872B66">
        <w:trPr>
          <w:trHeight w:val="1207"/>
        </w:trPr>
        <w:tc>
          <w:tcPr>
            <w:tcW w:w="410" w:type="pct"/>
          </w:tcPr>
          <w:p w14:paraId="6B0B1FE5" w14:textId="77777777" w:rsidR="009C4AD5" w:rsidRPr="00CB2691" w:rsidRDefault="009C4AD5"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3A6AFD0" w14:textId="4C27E304" w:rsidR="009C4AD5" w:rsidRDefault="009C4AD5" w:rsidP="009C4AD5">
            <w:pPr>
              <w:pStyle w:val="BodyText"/>
            </w:pPr>
            <w:r>
              <w:t xml:space="preserve">A list of </w:t>
            </w:r>
            <w:r w:rsidR="00440F02">
              <w:t>contacts</w:t>
            </w:r>
            <w:r>
              <w:t xml:space="preserve"> for the organisation will display. Click on the </w:t>
            </w:r>
            <w:r w:rsidRPr="004F5F22">
              <w:rPr>
                <w:b/>
              </w:rPr>
              <w:t>box</w:t>
            </w:r>
            <w:r>
              <w:t xml:space="preserve"> next to the staff member(s) you</w:t>
            </w:r>
            <w:r w:rsidR="00920CEC">
              <w:t xml:space="preserve"> want</w:t>
            </w:r>
            <w:r>
              <w:t xml:space="preserve"> to add as a contact for the Grant </w:t>
            </w:r>
            <w:r w:rsidR="00E62827">
              <w:t>Activity</w:t>
            </w:r>
            <w:r>
              <w:t xml:space="preserve"> and then click on the </w:t>
            </w:r>
            <w:r w:rsidRPr="004F5F22">
              <w:rPr>
                <w:b/>
              </w:rPr>
              <w:t>Confirm selection</w:t>
            </w:r>
            <w:r>
              <w:t xml:space="preserve"> button. </w:t>
            </w:r>
          </w:p>
          <w:p w14:paraId="24D37513" w14:textId="1C54AB4A" w:rsidR="009C4AD5" w:rsidRDefault="00E62827" w:rsidP="009C4AD5">
            <w:pPr>
              <w:pStyle w:val="BodyText"/>
            </w:pPr>
            <w:r>
              <w:rPr>
                <w:noProof/>
                <w:lang w:eastAsia="en-AU"/>
              </w:rPr>
              <w:lastRenderedPageBreak/>
              <w:drawing>
                <wp:inline distT="0" distB="0" distL="0" distR="0" wp14:anchorId="773BFEDC" wp14:editId="61E0643C">
                  <wp:extent cx="5451912" cy="2355850"/>
                  <wp:effectExtent l="19050" t="19050" r="15875" b="25400"/>
                  <wp:docPr id="118" name="Picture 118" descr="Screenshot of the Grant Activities &gt; Contacts &gt; Link contact to Grant Activity screen with the check boxes next the the available contact Ids highlighted." title="Grant Activities &gt; Contacts &gt; Link contact to Gra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56115" cy="2357666"/>
                          </a:xfrm>
                          <a:prstGeom prst="rect">
                            <a:avLst/>
                          </a:prstGeom>
                          <a:ln w="9525">
                            <a:solidFill>
                              <a:schemeClr val="tx1"/>
                            </a:solidFill>
                          </a:ln>
                        </pic:spPr>
                      </pic:pic>
                    </a:graphicData>
                  </a:graphic>
                </wp:inline>
              </w:drawing>
            </w:r>
          </w:p>
        </w:tc>
      </w:tr>
      <w:tr w:rsidR="009C4AD5" w:rsidRPr="00CB2691" w14:paraId="21F83E4F" w14:textId="77777777" w:rsidTr="003A5C0E">
        <w:trPr>
          <w:cantSplit/>
          <w:trHeight w:val="1207"/>
        </w:trPr>
        <w:tc>
          <w:tcPr>
            <w:tcW w:w="410" w:type="pct"/>
          </w:tcPr>
          <w:p w14:paraId="60FF3BE6" w14:textId="77777777" w:rsidR="009C4AD5" w:rsidRPr="00CB2691" w:rsidRDefault="009C4AD5"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208388F" w14:textId="79FC2352" w:rsidR="00456EA1" w:rsidRDefault="00456EA1" w:rsidP="00456EA1">
            <w:pPr>
              <w:pStyle w:val="BodyText"/>
            </w:pPr>
            <w:r w:rsidRPr="006B440F">
              <w:t>I</w:t>
            </w:r>
            <w:r>
              <w:t xml:space="preserve">f the change is successful, a message will temporarily display on screen confirming the change was successful and the contact will be listed on the Contacts screen under </w:t>
            </w:r>
            <w:r w:rsidRPr="006B440F">
              <w:rPr>
                <w:b/>
              </w:rPr>
              <w:t xml:space="preserve">Grant </w:t>
            </w:r>
            <w:r w:rsidR="00C6228A">
              <w:rPr>
                <w:b/>
              </w:rPr>
              <w:t>Activity</w:t>
            </w:r>
            <w:r>
              <w:rPr>
                <w:b/>
              </w:rPr>
              <w:t xml:space="preserve"> contacts.</w:t>
            </w:r>
          </w:p>
          <w:p w14:paraId="106E8245" w14:textId="1A2B0F12" w:rsidR="00456EA1" w:rsidRPr="003A5C0E" w:rsidRDefault="00456EA1" w:rsidP="00456EA1">
            <w:pPr>
              <w:pStyle w:val="BodyText"/>
              <w:rPr>
                <w:i/>
              </w:rPr>
            </w:pPr>
            <w:r>
              <w:rPr>
                <w:i/>
              </w:rPr>
              <w:t>Successful m</w:t>
            </w:r>
            <w:r w:rsidRPr="003A5C0E">
              <w:rPr>
                <w:i/>
              </w:rPr>
              <w:t xml:space="preserve">essage </w:t>
            </w:r>
            <w:r>
              <w:rPr>
                <w:i/>
              </w:rPr>
              <w:t>–</w:t>
            </w:r>
            <w:r w:rsidRPr="003A5C0E">
              <w:rPr>
                <w:i/>
              </w:rPr>
              <w:t xml:space="preserve"> </w:t>
            </w:r>
            <w:r>
              <w:rPr>
                <w:i/>
              </w:rPr>
              <w:t xml:space="preserve">adding contact to Grant </w:t>
            </w:r>
            <w:r w:rsidR="00C6228A">
              <w:rPr>
                <w:i/>
              </w:rPr>
              <w:t>Activity</w:t>
            </w:r>
          </w:p>
          <w:p w14:paraId="1DD1EDDE" w14:textId="44486CE4" w:rsidR="00440F02" w:rsidRDefault="00E62827" w:rsidP="009C4AD5">
            <w:pPr>
              <w:pStyle w:val="BodyText"/>
            </w:pPr>
            <w:r>
              <w:rPr>
                <w:noProof/>
                <w:lang w:eastAsia="en-AU"/>
              </w:rPr>
              <w:drawing>
                <wp:inline distT="0" distB="0" distL="0" distR="0" wp14:anchorId="29863B33" wp14:editId="09DE24D2">
                  <wp:extent cx="2552381" cy="600000"/>
                  <wp:effectExtent l="0" t="0" r="635" b="0"/>
                  <wp:docPr id="119" name="Picture 119" descr="Screenshot of the successful message displayed to grant recipient when the change is successful. The popup says Staff member(s) successfully added as Grant Activity contact(s)." title="Staff member successfully adde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2381" cy="600000"/>
                          </a:xfrm>
                          <a:prstGeom prst="rect">
                            <a:avLst/>
                          </a:prstGeom>
                        </pic:spPr>
                      </pic:pic>
                    </a:graphicData>
                  </a:graphic>
                </wp:inline>
              </w:drawing>
            </w:r>
          </w:p>
          <w:p w14:paraId="5CFC146D" w14:textId="490C2705" w:rsidR="00C6228A" w:rsidRDefault="00440F02" w:rsidP="009C4AD5">
            <w:pPr>
              <w:pStyle w:val="BodyText"/>
            </w:pPr>
            <w:r>
              <w:t xml:space="preserve">Your contact has now been added to the Grant </w:t>
            </w:r>
            <w:r w:rsidR="0095064D">
              <w:t>Activity</w:t>
            </w:r>
            <w:r>
              <w:t>.</w:t>
            </w:r>
          </w:p>
          <w:p w14:paraId="7C2BBCDE" w14:textId="0C734779" w:rsidR="00EE50FF" w:rsidRDefault="00EE50FF" w:rsidP="009C4AD5">
            <w:pPr>
              <w:pStyle w:val="BodyText"/>
            </w:pPr>
            <w:r>
              <w:rPr>
                <w:noProof/>
                <w:lang w:eastAsia="en-AU"/>
              </w:rPr>
              <w:drawing>
                <wp:inline distT="0" distB="0" distL="0" distR="0" wp14:anchorId="3D89ABF9" wp14:editId="5D6BF2A3">
                  <wp:extent cx="5504815" cy="2165985"/>
                  <wp:effectExtent l="19050" t="19050" r="19685" b="24765"/>
                  <wp:docPr id="124" name="Picture 124" descr="Screenshot of the Grant Activities &gt; Contacts screen with the Grant Activity contacts heading highlighted. This screenshot is to show that the contact has been added to the Grant Activity." title="Grant Activities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04815" cy="2165985"/>
                          </a:xfrm>
                          <a:prstGeom prst="rect">
                            <a:avLst/>
                          </a:prstGeom>
                          <a:ln>
                            <a:solidFill>
                              <a:schemeClr val="tx1"/>
                            </a:solidFill>
                          </a:ln>
                        </pic:spPr>
                      </pic:pic>
                    </a:graphicData>
                  </a:graphic>
                </wp:inline>
              </w:drawing>
            </w:r>
          </w:p>
          <w:p w14:paraId="3AA9DFB7" w14:textId="7241C1E1" w:rsidR="009C4AD5" w:rsidRDefault="009C4AD5" w:rsidP="009C4AD5">
            <w:pPr>
              <w:pStyle w:val="BodyText"/>
            </w:pPr>
          </w:p>
        </w:tc>
      </w:tr>
      <w:tr w:rsidR="00440F02" w:rsidRPr="00CB2691" w14:paraId="5AD0E041" w14:textId="77777777" w:rsidTr="003A5C0E">
        <w:trPr>
          <w:cantSplit/>
          <w:trHeight w:val="1207"/>
        </w:trPr>
        <w:tc>
          <w:tcPr>
            <w:tcW w:w="410" w:type="pct"/>
          </w:tcPr>
          <w:p w14:paraId="0E7A9743" w14:textId="77777777" w:rsidR="00440F02" w:rsidRPr="00CB2691" w:rsidRDefault="00440F02"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F88B8D3" w14:textId="34534FE0" w:rsidR="00440F02" w:rsidRDefault="00440F02" w:rsidP="00440F02">
            <w:pPr>
              <w:pStyle w:val="BodyText"/>
            </w:pPr>
            <w:r>
              <w:t xml:space="preserve">To </w:t>
            </w:r>
            <w:r w:rsidR="00C6228A">
              <w:t>update</w:t>
            </w:r>
            <w:r>
              <w:t xml:space="preserve"> the contact as the primary contact</w:t>
            </w:r>
            <w:r w:rsidR="005E65EF">
              <w:t>,</w:t>
            </w:r>
            <w:r>
              <w:t xml:space="preserve"> select </w:t>
            </w:r>
            <w:r w:rsidRPr="00872B66">
              <w:rPr>
                <w:b/>
              </w:rPr>
              <w:t>Actions</w:t>
            </w:r>
            <w:r w:rsidR="004F55D1">
              <w:rPr>
                <w:b/>
              </w:rPr>
              <w:t xml:space="preserve"> </w:t>
            </w:r>
            <w:r w:rsidR="004F55D1" w:rsidRPr="00872B66">
              <w:t>and then</w:t>
            </w:r>
            <w:r w:rsidR="004F55D1">
              <w:rPr>
                <w:b/>
              </w:rPr>
              <w:t xml:space="preserve"> </w:t>
            </w:r>
            <w:r w:rsidR="004F55D1" w:rsidRPr="00872B66">
              <w:t>select</w:t>
            </w:r>
            <w:r w:rsidR="004F55D1">
              <w:rPr>
                <w:b/>
              </w:rPr>
              <w:t xml:space="preserve"> Assign as the primary contact</w:t>
            </w:r>
            <w:r>
              <w:t>.</w:t>
            </w:r>
          </w:p>
          <w:p w14:paraId="03853118" w14:textId="7E607039" w:rsidR="003944BD" w:rsidRPr="006B440F" w:rsidRDefault="003944BD" w:rsidP="003944BD">
            <w:pPr>
              <w:pStyle w:val="BodyText"/>
              <w:rPr>
                <w:b/>
                <w:color w:val="FF0000"/>
              </w:rPr>
            </w:pPr>
            <w:r w:rsidRPr="006B440F">
              <w:rPr>
                <w:b/>
                <w:color w:val="FF0000"/>
              </w:rPr>
              <w:t xml:space="preserve">Note: </w:t>
            </w:r>
            <w:r>
              <w:rPr>
                <w:color w:val="auto"/>
              </w:rPr>
              <w:t xml:space="preserve">There will be a </w:t>
            </w:r>
            <w:r w:rsidRPr="006B440F">
              <w:rPr>
                <w:b/>
                <w:color w:val="auto"/>
              </w:rPr>
              <w:t>Yes</w:t>
            </w:r>
            <w:r>
              <w:rPr>
                <w:color w:val="auto"/>
              </w:rPr>
              <w:t xml:space="preserve"> under </w:t>
            </w:r>
            <w:r w:rsidR="00C6228A">
              <w:rPr>
                <w:color w:val="auto"/>
              </w:rPr>
              <w:t xml:space="preserve">the </w:t>
            </w:r>
            <w:r w:rsidRPr="006B440F">
              <w:rPr>
                <w:b/>
                <w:color w:val="auto"/>
              </w:rPr>
              <w:t xml:space="preserve">Primary </w:t>
            </w:r>
            <w:r>
              <w:rPr>
                <w:b/>
                <w:color w:val="auto"/>
              </w:rPr>
              <w:t>Activity</w:t>
            </w:r>
            <w:r w:rsidRPr="006B440F">
              <w:rPr>
                <w:b/>
                <w:color w:val="auto"/>
              </w:rPr>
              <w:t xml:space="preserve"> contact</w:t>
            </w:r>
            <w:r>
              <w:rPr>
                <w:color w:val="auto"/>
              </w:rPr>
              <w:t xml:space="preserve"> column for the contact who is listed as the primary contact. </w:t>
            </w:r>
          </w:p>
          <w:p w14:paraId="1009961F" w14:textId="4133AD98" w:rsidR="00440F02" w:rsidRDefault="00C6228A" w:rsidP="00440F02">
            <w:pPr>
              <w:pStyle w:val="BodyText"/>
            </w:pPr>
            <w:r>
              <w:rPr>
                <w:noProof/>
                <w:lang w:eastAsia="en-AU"/>
              </w:rPr>
              <w:drawing>
                <wp:inline distT="0" distB="0" distL="0" distR="0" wp14:anchorId="3617E1DD" wp14:editId="0797A129">
                  <wp:extent cx="5459972" cy="1801936"/>
                  <wp:effectExtent l="19050" t="19050" r="26670" b="27305"/>
                  <wp:docPr id="111" name="Picture 111" descr="Screenshot of the Grant Activities &gt; Contacts screen with the Actions drop down highlighted. The drop down shows Assign as primary contact highlighted and the Remove contact from Activity not highlighted." title="Grant Activities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62494" cy="1802768"/>
                          </a:xfrm>
                          <a:prstGeom prst="rect">
                            <a:avLst/>
                          </a:prstGeom>
                          <a:ln w="9525">
                            <a:solidFill>
                              <a:schemeClr val="tx1"/>
                            </a:solidFill>
                          </a:ln>
                        </pic:spPr>
                      </pic:pic>
                    </a:graphicData>
                  </a:graphic>
                </wp:inline>
              </w:drawing>
            </w:r>
          </w:p>
        </w:tc>
      </w:tr>
      <w:tr w:rsidR="004F55D1" w:rsidRPr="00CB2691" w14:paraId="255AC8A4" w14:textId="77777777" w:rsidTr="003A5C0E">
        <w:trPr>
          <w:cantSplit/>
          <w:trHeight w:val="1207"/>
        </w:trPr>
        <w:tc>
          <w:tcPr>
            <w:tcW w:w="410" w:type="pct"/>
          </w:tcPr>
          <w:p w14:paraId="6164E9B2" w14:textId="77777777" w:rsidR="004F55D1" w:rsidRPr="00CB2691" w:rsidRDefault="004F55D1"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7439437D" w14:textId="39ABE9FC" w:rsidR="004F55D1" w:rsidRDefault="004F55D1" w:rsidP="004F55D1">
            <w:pPr>
              <w:pStyle w:val="BodyText"/>
            </w:pPr>
            <w:r>
              <w:t xml:space="preserve">When you select </w:t>
            </w:r>
            <w:r w:rsidRPr="00F624C3">
              <w:rPr>
                <w:b/>
              </w:rPr>
              <w:t>Assign as the primary contact</w:t>
            </w:r>
            <w:r>
              <w:t xml:space="preserve"> a confirmation message will </w:t>
            </w:r>
            <w:r w:rsidR="0028410B">
              <w:t xml:space="preserve">display </w:t>
            </w:r>
            <w:r>
              <w:t xml:space="preserve">asking you to confirm the change of the primary contact by selecting </w:t>
            </w:r>
            <w:r w:rsidRPr="00F624C3">
              <w:rPr>
                <w:b/>
              </w:rPr>
              <w:t>Continue</w:t>
            </w:r>
            <w:r>
              <w:t>.</w:t>
            </w:r>
          </w:p>
          <w:p w14:paraId="53DF0F04" w14:textId="77777777" w:rsidR="004F55D1" w:rsidRDefault="004F55D1" w:rsidP="004F55D1">
            <w:pPr>
              <w:pStyle w:val="BodyText"/>
            </w:pPr>
            <w:r>
              <w:t xml:space="preserve">Select </w:t>
            </w:r>
            <w:r w:rsidRPr="00872B66">
              <w:rPr>
                <w:b/>
              </w:rPr>
              <w:t>Continue</w:t>
            </w:r>
            <w:r>
              <w:t xml:space="preserve"> to confirm the change of primary contact.</w:t>
            </w:r>
          </w:p>
          <w:p w14:paraId="2F4FE8FE" w14:textId="77777777" w:rsidR="004F55D1" w:rsidRDefault="004F55D1" w:rsidP="004F55D1">
            <w:pPr>
              <w:pStyle w:val="BodyText"/>
            </w:pPr>
            <w:r w:rsidRPr="00872B66">
              <w:rPr>
                <w:b/>
                <w:color w:val="FF0000"/>
              </w:rPr>
              <w:t>Note:</w:t>
            </w:r>
            <w:r w:rsidRPr="00872B66">
              <w:rPr>
                <w:color w:val="FF0000"/>
              </w:rPr>
              <w:t xml:space="preserve"> </w:t>
            </w:r>
            <w:r>
              <w:t xml:space="preserve">you can select </w:t>
            </w:r>
            <w:r w:rsidRPr="00872B66">
              <w:rPr>
                <w:b/>
              </w:rPr>
              <w:t>Discard changes and return</w:t>
            </w:r>
            <w:r>
              <w:t xml:space="preserve"> to cancel the change.</w:t>
            </w:r>
          </w:p>
          <w:p w14:paraId="776629B4" w14:textId="3F5F6BD8" w:rsidR="004F55D1" w:rsidRPr="00872B66" w:rsidRDefault="003944BD" w:rsidP="00440F02">
            <w:pPr>
              <w:pStyle w:val="BodyText"/>
              <w:rPr>
                <w:b/>
              </w:rPr>
            </w:pPr>
            <w:r>
              <w:rPr>
                <w:noProof/>
                <w:lang w:eastAsia="en-AU"/>
              </w:rPr>
              <w:drawing>
                <wp:inline distT="0" distB="0" distL="0" distR="0" wp14:anchorId="4AB90806" wp14:editId="3FAD8985">
                  <wp:extent cx="3472606" cy="2260852"/>
                  <wp:effectExtent l="19050" t="19050" r="13970" b="25400"/>
                  <wp:docPr id="105" name="Picture 105" descr="Screenshot of the Confirm change of primary contact popup. This popup says Please confirm the change of primary contact.&#10;&#10;It includes the Activity name, Current primary contact and the &#10;New primary contact details.&#10;&#10;The user has the option to discard changes and return or Continue with the change. " title="Confirm change of primary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88897" cy="2271458"/>
                          </a:xfrm>
                          <a:prstGeom prst="rect">
                            <a:avLst/>
                          </a:prstGeom>
                          <a:ln w="9525">
                            <a:solidFill>
                              <a:schemeClr val="tx1"/>
                            </a:solidFill>
                          </a:ln>
                        </pic:spPr>
                      </pic:pic>
                    </a:graphicData>
                  </a:graphic>
                </wp:inline>
              </w:drawing>
            </w:r>
          </w:p>
        </w:tc>
      </w:tr>
      <w:tr w:rsidR="004F55D1" w:rsidRPr="00CB2691" w14:paraId="3C7F0651" w14:textId="77777777" w:rsidTr="003A5C0E">
        <w:trPr>
          <w:cantSplit/>
          <w:trHeight w:val="1207"/>
        </w:trPr>
        <w:tc>
          <w:tcPr>
            <w:tcW w:w="410" w:type="pct"/>
          </w:tcPr>
          <w:p w14:paraId="4A564CA1" w14:textId="77777777" w:rsidR="004F55D1" w:rsidRPr="00CB2691" w:rsidRDefault="004F55D1"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50A863CE" w14:textId="318EEC76" w:rsidR="00C6228A" w:rsidRDefault="00C6228A" w:rsidP="004F55D1">
            <w:pPr>
              <w:pStyle w:val="BodyText"/>
            </w:pPr>
            <w:r w:rsidRPr="006B440F">
              <w:t>I</w:t>
            </w:r>
            <w:r>
              <w:t xml:space="preserve">f the change is successful, a message will temporarily display on screen confirming the change was successful and the contact will be listed on the Contacts screen under </w:t>
            </w:r>
            <w:r w:rsidRPr="006B440F">
              <w:rPr>
                <w:b/>
              </w:rPr>
              <w:t xml:space="preserve">Grant </w:t>
            </w:r>
            <w:r>
              <w:rPr>
                <w:b/>
              </w:rPr>
              <w:t xml:space="preserve">Activity contacts </w:t>
            </w:r>
            <w:r>
              <w:t xml:space="preserve">with a </w:t>
            </w:r>
            <w:r w:rsidRPr="006B440F">
              <w:rPr>
                <w:b/>
              </w:rPr>
              <w:t>Yes</w:t>
            </w:r>
            <w:r>
              <w:t xml:space="preserve"> for </w:t>
            </w:r>
            <w:r w:rsidRPr="006B440F">
              <w:rPr>
                <w:b/>
              </w:rPr>
              <w:t xml:space="preserve">Primary </w:t>
            </w:r>
            <w:r w:rsidR="00812797">
              <w:rPr>
                <w:b/>
              </w:rPr>
              <w:t>Activity</w:t>
            </w:r>
            <w:r w:rsidRPr="006B440F">
              <w:rPr>
                <w:b/>
              </w:rPr>
              <w:t xml:space="preserve"> Contact</w:t>
            </w:r>
            <w:r>
              <w:rPr>
                <w:b/>
              </w:rPr>
              <w:t>.</w:t>
            </w:r>
          </w:p>
          <w:p w14:paraId="18F9DA96" w14:textId="408F331B" w:rsidR="004F55D1" w:rsidRPr="003944BD" w:rsidRDefault="004F55D1" w:rsidP="004F55D1">
            <w:pPr>
              <w:pStyle w:val="BodyText"/>
            </w:pPr>
            <w:r w:rsidRPr="003944BD">
              <w:t xml:space="preserve">A message will temporarily display on screen confirming the change was successful. </w:t>
            </w:r>
          </w:p>
          <w:p w14:paraId="444362F7" w14:textId="4931C121" w:rsidR="004F55D1" w:rsidRDefault="004F55D1" w:rsidP="004F55D1">
            <w:pPr>
              <w:pStyle w:val="BodyText"/>
              <w:rPr>
                <w:i/>
              </w:rPr>
            </w:pPr>
            <w:r w:rsidRPr="003944BD">
              <w:rPr>
                <w:i/>
              </w:rPr>
              <w:t>Successful message - changing primary contact</w:t>
            </w:r>
          </w:p>
          <w:p w14:paraId="5FFDA6C1" w14:textId="77777777" w:rsidR="004F55D1" w:rsidRDefault="004F55D1" w:rsidP="004F55D1">
            <w:pPr>
              <w:pStyle w:val="BodyText"/>
            </w:pPr>
            <w:r>
              <w:rPr>
                <w:noProof/>
                <w:lang w:eastAsia="en-AU"/>
              </w:rPr>
              <w:drawing>
                <wp:inline distT="0" distB="0" distL="0" distR="0" wp14:anchorId="3B1416ED" wp14:editId="21704BBE">
                  <wp:extent cx="3238837" cy="801585"/>
                  <wp:effectExtent l="0" t="0" r="0" b="0"/>
                  <wp:docPr id="140" name="Picture 140" descr="Screenshot of the successful message displayed to grant recipient when the change is successful. The popup says Staff member successfully added as primary contact." title="Staff member successfully added as primary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72931" cy="810023"/>
                          </a:xfrm>
                          <a:prstGeom prst="rect">
                            <a:avLst/>
                          </a:prstGeom>
                        </pic:spPr>
                      </pic:pic>
                    </a:graphicData>
                  </a:graphic>
                </wp:inline>
              </w:drawing>
            </w:r>
          </w:p>
          <w:p w14:paraId="6222B372" w14:textId="77777777" w:rsidR="00C6228A" w:rsidRDefault="00C6228A" w:rsidP="00C6228A">
            <w:pPr>
              <w:pStyle w:val="BodyText"/>
            </w:pPr>
            <w:r>
              <w:t>Your contact has now been updated as the primary contact.</w:t>
            </w:r>
          </w:p>
          <w:p w14:paraId="6BC69640" w14:textId="599743C6" w:rsidR="00C6228A" w:rsidRDefault="00812797" w:rsidP="004F55D1">
            <w:pPr>
              <w:pStyle w:val="BodyText"/>
            </w:pPr>
            <w:r>
              <w:rPr>
                <w:noProof/>
                <w:lang w:eastAsia="en-AU"/>
              </w:rPr>
              <w:drawing>
                <wp:inline distT="0" distB="0" distL="0" distR="0" wp14:anchorId="1B0FEC48" wp14:editId="0C9D22D8">
                  <wp:extent cx="5293582" cy="1627949"/>
                  <wp:effectExtent l="19050" t="19050" r="21590" b="10795"/>
                  <wp:docPr id="112" name="Picture 112" descr="Screenshot of the Grant Activities &gt; Contacts screen with the Grant Activity Contacts heading and the Primary Activity contact column showing yes highlighted." title="Grant Activities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01655" cy="1630432"/>
                          </a:xfrm>
                          <a:prstGeom prst="rect">
                            <a:avLst/>
                          </a:prstGeom>
                          <a:ln w="9525">
                            <a:solidFill>
                              <a:schemeClr val="tx1"/>
                            </a:solidFill>
                          </a:ln>
                        </pic:spPr>
                      </pic:pic>
                    </a:graphicData>
                  </a:graphic>
                </wp:inline>
              </w:drawing>
            </w:r>
          </w:p>
        </w:tc>
      </w:tr>
    </w:tbl>
    <w:p w14:paraId="1C7BCB20" w14:textId="6AA9DF26" w:rsidR="009C4AD5" w:rsidRPr="00872B66" w:rsidRDefault="009C4AD5" w:rsidP="009C4AD5">
      <w:pPr>
        <w:pStyle w:val="Heading1"/>
        <w:rPr>
          <w:szCs w:val="36"/>
        </w:rPr>
      </w:pPr>
      <w:r w:rsidRPr="00872B66">
        <w:rPr>
          <w:szCs w:val="36"/>
        </w:rPr>
        <w:t xml:space="preserve">Removing a Grant </w:t>
      </w:r>
      <w:r w:rsidR="008E0F30" w:rsidRPr="00872B66">
        <w:rPr>
          <w:szCs w:val="36"/>
        </w:rPr>
        <w:t>Activity</w:t>
      </w:r>
      <w:r w:rsidRPr="00872B66">
        <w:rPr>
          <w:szCs w:val="36"/>
        </w:rPr>
        <w:t xml:space="preserve"> Contact through </w:t>
      </w:r>
      <w:r w:rsidR="00812797" w:rsidRPr="00872B66">
        <w:rPr>
          <w:szCs w:val="36"/>
        </w:rPr>
        <w:t xml:space="preserve">the </w:t>
      </w:r>
      <w:r w:rsidRPr="00872B66">
        <w:rPr>
          <w:szCs w:val="36"/>
        </w:rPr>
        <w:t xml:space="preserve">Grant </w:t>
      </w:r>
      <w:r w:rsidR="008E0F30" w:rsidRPr="00872B66">
        <w:rPr>
          <w:szCs w:val="36"/>
        </w:rPr>
        <w:t>Activities</w:t>
      </w:r>
      <w:r w:rsidR="00812797" w:rsidRPr="00872B66">
        <w:rPr>
          <w:szCs w:val="36"/>
        </w:rPr>
        <w:t xml:space="preserve"> link/tile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9C4AD5" w:rsidRPr="00CB2691" w14:paraId="0C036CFC" w14:textId="77777777" w:rsidTr="003A5C0E">
        <w:trPr>
          <w:cantSplit/>
          <w:trHeight w:val="255"/>
          <w:tblHeader/>
        </w:trPr>
        <w:tc>
          <w:tcPr>
            <w:tcW w:w="410" w:type="pct"/>
            <w:shd w:val="clear" w:color="auto" w:fill="C0C0C0"/>
          </w:tcPr>
          <w:p w14:paraId="0CF0642C" w14:textId="77777777" w:rsidR="009C4AD5" w:rsidRPr="00CB2691" w:rsidRDefault="009C4AD5" w:rsidP="003A5C0E">
            <w:pPr>
              <w:spacing w:line="240" w:lineRule="auto"/>
              <w:rPr>
                <w:rFonts w:ascii="Arial" w:eastAsia="Times New Roman" w:hAnsi="Arial" w:cs="Arial"/>
                <w:b/>
              </w:rPr>
            </w:pPr>
            <w:r w:rsidRPr="00CB2691">
              <w:rPr>
                <w:rFonts w:ascii="Arial" w:eastAsia="Times New Roman" w:hAnsi="Arial" w:cs="Arial"/>
                <w:b/>
              </w:rPr>
              <w:t>Step</w:t>
            </w:r>
          </w:p>
        </w:tc>
        <w:tc>
          <w:tcPr>
            <w:tcW w:w="4590" w:type="pct"/>
            <w:shd w:val="clear" w:color="auto" w:fill="C0C0C0"/>
          </w:tcPr>
          <w:p w14:paraId="7D3F99FD" w14:textId="77777777" w:rsidR="009C4AD5" w:rsidRPr="00CB2691" w:rsidRDefault="009C4AD5" w:rsidP="003A5C0E">
            <w:pPr>
              <w:spacing w:line="240" w:lineRule="auto"/>
              <w:rPr>
                <w:rFonts w:ascii="Arial" w:eastAsia="Times New Roman" w:hAnsi="Arial" w:cs="Arial"/>
                <w:b/>
              </w:rPr>
            </w:pPr>
            <w:r w:rsidRPr="00CB2691">
              <w:rPr>
                <w:rFonts w:ascii="Arial" w:eastAsia="Times New Roman" w:hAnsi="Arial" w:cs="Arial"/>
                <w:b/>
              </w:rPr>
              <w:t>Action</w:t>
            </w:r>
          </w:p>
        </w:tc>
      </w:tr>
      <w:tr w:rsidR="009C4AD5" w:rsidRPr="00CB2691" w14:paraId="40B47948" w14:textId="77777777" w:rsidTr="00872B66">
        <w:trPr>
          <w:trHeight w:val="1207"/>
        </w:trPr>
        <w:tc>
          <w:tcPr>
            <w:tcW w:w="410" w:type="pct"/>
          </w:tcPr>
          <w:p w14:paraId="7A78AC93" w14:textId="77777777" w:rsidR="009C4AD5" w:rsidRPr="00CB2691" w:rsidRDefault="009C4AD5"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6BAEE2B" w14:textId="2BBADD72" w:rsidR="009C4AD5" w:rsidRDefault="00A80EB7" w:rsidP="009C4AD5">
            <w:pPr>
              <w:pStyle w:val="BodyText"/>
            </w:pPr>
            <w:r>
              <w:t xml:space="preserve">To remove a contact from a Grant </w:t>
            </w:r>
            <w:r w:rsidR="008E0F30">
              <w:t>Activity</w:t>
            </w:r>
            <w:r>
              <w:t>, select</w:t>
            </w:r>
            <w:r w:rsidRPr="00F3530F">
              <w:t xml:space="preserve"> </w:t>
            </w:r>
            <w:r>
              <w:rPr>
                <w:b/>
              </w:rPr>
              <w:t>Contacts</w:t>
            </w:r>
            <w:r w:rsidRPr="00F3530F">
              <w:t xml:space="preserve"> from the </w:t>
            </w:r>
            <w:r>
              <w:t xml:space="preserve">Grant </w:t>
            </w:r>
            <w:r w:rsidR="008E0F30">
              <w:t>Activity</w:t>
            </w:r>
            <w:r>
              <w:t xml:space="preserve"> menu, </w:t>
            </w:r>
            <w:r w:rsidR="009C4AD5">
              <w:t>the</w:t>
            </w:r>
            <w:r>
              <w:t>n select the</w:t>
            </w:r>
            <w:r w:rsidR="009C4AD5">
              <w:t xml:space="preserve"> </w:t>
            </w:r>
            <w:r w:rsidR="009C4AD5" w:rsidRPr="004F5F22">
              <w:rPr>
                <w:b/>
              </w:rPr>
              <w:t>Action</w:t>
            </w:r>
            <w:r w:rsidR="009C4AD5">
              <w:rPr>
                <w:b/>
              </w:rPr>
              <w:t>s</w:t>
            </w:r>
            <w:r w:rsidR="009C4AD5">
              <w:t xml:space="preserve"> </w:t>
            </w:r>
            <w:r>
              <w:t>button</w:t>
            </w:r>
            <w:r w:rsidR="009C4AD5">
              <w:t xml:space="preserve"> n</w:t>
            </w:r>
            <w:r>
              <w:t>ext to the contact and select</w:t>
            </w:r>
            <w:r w:rsidR="009C4AD5">
              <w:t xml:space="preserve"> </w:t>
            </w:r>
            <w:r w:rsidR="009C4AD5" w:rsidRPr="004F5F22">
              <w:rPr>
                <w:b/>
              </w:rPr>
              <w:t xml:space="preserve">Remove contact from </w:t>
            </w:r>
            <w:r w:rsidR="008E0F30">
              <w:rPr>
                <w:b/>
              </w:rPr>
              <w:t>Activity</w:t>
            </w:r>
            <w:r w:rsidR="009C4AD5">
              <w:t>.</w:t>
            </w:r>
          </w:p>
          <w:p w14:paraId="3E96F7FD" w14:textId="00003B95" w:rsidR="009C4AD5" w:rsidRPr="00CB2691" w:rsidRDefault="00812797" w:rsidP="003A5C0E">
            <w:pPr>
              <w:pStyle w:val="BodyText"/>
            </w:pPr>
            <w:r>
              <w:rPr>
                <w:noProof/>
                <w:lang w:eastAsia="en-AU"/>
              </w:rPr>
              <w:lastRenderedPageBreak/>
              <w:drawing>
                <wp:inline distT="0" distB="0" distL="0" distR="0" wp14:anchorId="23FA7F99" wp14:editId="2E59F8D0">
                  <wp:extent cx="5443064" cy="1507532"/>
                  <wp:effectExtent l="19050" t="19050" r="24765" b="16510"/>
                  <wp:docPr id="120" name="Picture 120" descr="Screenshot of the Grant Activities Contacts screen with the contacts option in the left-hand side menu and the Grant Activity contacts head highlighted. The action drop down is displayed with the Remove contact from Activity highlighted." title="Grant Activities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47860" cy="1508860"/>
                          </a:xfrm>
                          <a:prstGeom prst="rect">
                            <a:avLst/>
                          </a:prstGeom>
                          <a:ln w="9525">
                            <a:solidFill>
                              <a:schemeClr val="tx1"/>
                            </a:solidFill>
                          </a:ln>
                        </pic:spPr>
                      </pic:pic>
                    </a:graphicData>
                  </a:graphic>
                </wp:inline>
              </w:drawing>
            </w:r>
          </w:p>
        </w:tc>
      </w:tr>
      <w:tr w:rsidR="009C4AD5" w:rsidRPr="00CB2691" w14:paraId="05C37EDF" w14:textId="77777777" w:rsidTr="003A5C0E">
        <w:trPr>
          <w:cantSplit/>
          <w:trHeight w:val="1207"/>
        </w:trPr>
        <w:tc>
          <w:tcPr>
            <w:tcW w:w="410" w:type="pct"/>
          </w:tcPr>
          <w:p w14:paraId="669D9DDD" w14:textId="77777777" w:rsidR="009C4AD5" w:rsidRPr="00CB2691" w:rsidRDefault="009C4AD5"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6C93A672" w14:textId="1E6DE438" w:rsidR="009C4AD5" w:rsidRPr="00906F59" w:rsidRDefault="009C4AD5" w:rsidP="009C4AD5">
            <w:pPr>
              <w:pStyle w:val="BodyText"/>
            </w:pPr>
            <w:r w:rsidRPr="00906F59">
              <w:t>The message box below will display</w:t>
            </w:r>
            <w:r w:rsidR="00771FD7" w:rsidRPr="00906F59">
              <w:t xml:space="preserve"> asking for confirmation to remove the contact from the Grant </w:t>
            </w:r>
            <w:r w:rsidR="008E0F30" w:rsidRPr="00906F59">
              <w:t>Activity</w:t>
            </w:r>
            <w:r w:rsidRPr="00906F59">
              <w:t xml:space="preserve">. Click on </w:t>
            </w:r>
            <w:r w:rsidRPr="00906F59">
              <w:rPr>
                <w:b/>
              </w:rPr>
              <w:t>Yes remove as contact</w:t>
            </w:r>
            <w:r w:rsidR="00771FD7" w:rsidRPr="00906F59">
              <w:rPr>
                <w:b/>
              </w:rPr>
              <w:t xml:space="preserve"> to continue</w:t>
            </w:r>
            <w:r w:rsidRPr="00906F59">
              <w:t>.</w:t>
            </w:r>
          </w:p>
          <w:p w14:paraId="5CB2DCF2" w14:textId="20A92A3E" w:rsidR="00771FD7" w:rsidRDefault="00771FD7" w:rsidP="00771FD7">
            <w:pPr>
              <w:pStyle w:val="BodyText"/>
            </w:pPr>
            <w:r w:rsidRPr="00872B66">
              <w:rPr>
                <w:b/>
                <w:color w:val="FF0000"/>
              </w:rPr>
              <w:t>Note:</w:t>
            </w:r>
            <w:r w:rsidRPr="00872B66">
              <w:rPr>
                <w:color w:val="FF0000"/>
              </w:rPr>
              <w:t xml:space="preserve"> </w:t>
            </w:r>
            <w:r w:rsidRPr="00906F59">
              <w:t xml:space="preserve">you can select </w:t>
            </w:r>
            <w:r w:rsidRPr="00906F59">
              <w:rPr>
                <w:b/>
              </w:rPr>
              <w:t>Cancel</w:t>
            </w:r>
            <w:r w:rsidRPr="00906F59">
              <w:t xml:space="preserve"> to </w:t>
            </w:r>
            <w:r w:rsidR="005E65EF" w:rsidRPr="00906F59">
              <w:t>not progress with</w:t>
            </w:r>
            <w:r w:rsidRPr="00906F59">
              <w:t xml:space="preserve"> the change.</w:t>
            </w:r>
            <w:r w:rsidR="00920CEC">
              <w:t xml:space="preserve"> </w:t>
            </w:r>
          </w:p>
          <w:p w14:paraId="5B55CDC2" w14:textId="14C657D4" w:rsidR="009C4AD5" w:rsidRPr="00CB2691" w:rsidRDefault="00B749F2" w:rsidP="003A5C0E">
            <w:pPr>
              <w:pStyle w:val="BodyText"/>
            </w:pPr>
            <w:r>
              <w:rPr>
                <w:noProof/>
                <w:lang w:eastAsia="en-AU"/>
              </w:rPr>
              <w:drawing>
                <wp:inline distT="0" distB="0" distL="0" distR="0" wp14:anchorId="040593EE" wp14:editId="213BA1B5">
                  <wp:extent cx="5162550" cy="1854863"/>
                  <wp:effectExtent l="19050" t="19050" r="19050" b="12065"/>
                  <wp:docPr id="206" name="Picture 206" descr="Screenshot of the popup message displayed. This popup says Are you sure you would like to remove this staff member as a contact for this Activity?&#10;&#10;The user has the option to Cancel or select Yes remove as Contact." title="Remove staff as Activity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90166" cy="1864785"/>
                          </a:xfrm>
                          <a:prstGeom prst="rect">
                            <a:avLst/>
                          </a:prstGeom>
                          <a:ln>
                            <a:solidFill>
                              <a:schemeClr val="tx1"/>
                            </a:solidFill>
                          </a:ln>
                        </pic:spPr>
                      </pic:pic>
                    </a:graphicData>
                  </a:graphic>
                </wp:inline>
              </w:drawing>
            </w:r>
          </w:p>
        </w:tc>
      </w:tr>
      <w:tr w:rsidR="00771FD7" w:rsidRPr="00CB2691" w14:paraId="1C740D32" w14:textId="77777777" w:rsidTr="003A5C0E">
        <w:trPr>
          <w:cantSplit/>
          <w:trHeight w:val="1207"/>
        </w:trPr>
        <w:tc>
          <w:tcPr>
            <w:tcW w:w="410" w:type="pct"/>
          </w:tcPr>
          <w:p w14:paraId="67AE5B7A" w14:textId="77777777" w:rsidR="00771FD7" w:rsidRPr="00CB2691" w:rsidRDefault="00771FD7"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42527473" w14:textId="056EA124" w:rsidR="008E0F30" w:rsidRDefault="008E0F30" w:rsidP="008E0F30">
            <w:pPr>
              <w:pStyle w:val="BodyText"/>
            </w:pPr>
            <w:r>
              <w:t xml:space="preserve">If the change </w:t>
            </w:r>
            <w:r w:rsidR="00812797">
              <w:t>is</w:t>
            </w:r>
            <w:r>
              <w:t xml:space="preserve"> successful, </w:t>
            </w:r>
            <w:r w:rsidR="005E65EF">
              <w:t>a message will temporarily display on screen confirming the change was successful and the Grant Activity will be remove</w:t>
            </w:r>
            <w:r w:rsidR="006140DA">
              <w:t>d</w:t>
            </w:r>
            <w:r w:rsidR="005E65EF">
              <w:t xml:space="preserve"> from the </w:t>
            </w:r>
            <w:r w:rsidR="006140DA">
              <w:t>Contacts</w:t>
            </w:r>
            <w:r w:rsidR="005E65EF">
              <w:t xml:space="preserve"> screen under </w:t>
            </w:r>
            <w:r w:rsidR="006140DA">
              <w:rPr>
                <w:b/>
              </w:rPr>
              <w:t>Grant Activity contacts</w:t>
            </w:r>
            <w:r w:rsidR="005E65EF">
              <w:t>.</w:t>
            </w:r>
          </w:p>
          <w:p w14:paraId="704A4022" w14:textId="77777777" w:rsidR="008E0F30" w:rsidRPr="003A5C0E" w:rsidRDefault="008E0F30" w:rsidP="008E0F30">
            <w:pPr>
              <w:pStyle w:val="BodyText"/>
              <w:rPr>
                <w:i/>
              </w:rPr>
            </w:pPr>
            <w:r>
              <w:rPr>
                <w:i/>
              </w:rPr>
              <w:t>Successful m</w:t>
            </w:r>
            <w:r w:rsidRPr="003A5C0E">
              <w:rPr>
                <w:i/>
              </w:rPr>
              <w:t xml:space="preserve">essage </w:t>
            </w:r>
            <w:r>
              <w:rPr>
                <w:i/>
              </w:rPr>
              <w:t>-</w:t>
            </w:r>
            <w:r w:rsidRPr="003A5C0E">
              <w:rPr>
                <w:i/>
              </w:rPr>
              <w:t xml:space="preserve"> </w:t>
            </w:r>
            <w:r>
              <w:rPr>
                <w:i/>
              </w:rPr>
              <w:t>removing</w:t>
            </w:r>
            <w:r w:rsidRPr="003A5C0E">
              <w:rPr>
                <w:i/>
              </w:rPr>
              <w:t xml:space="preserve"> contact</w:t>
            </w:r>
          </w:p>
          <w:p w14:paraId="6B8B48D1" w14:textId="08C3A780" w:rsidR="008E0F30" w:rsidRDefault="008E0F30" w:rsidP="008E0F30">
            <w:pPr>
              <w:pStyle w:val="BodyText"/>
            </w:pPr>
            <w:r>
              <w:rPr>
                <w:noProof/>
                <w:lang w:eastAsia="en-AU"/>
              </w:rPr>
              <w:drawing>
                <wp:inline distT="0" distB="0" distL="0" distR="0" wp14:anchorId="4E574BAA" wp14:editId="1993B7A7">
                  <wp:extent cx="2571429" cy="647619"/>
                  <wp:effectExtent l="0" t="0" r="635" b="635"/>
                  <wp:docPr id="131" name="Picture 131" descr="Screenshot of the successful message displayed to grant recipient when the change is successful. The popup says Staff member successfully removed as a contact." title="Staff member successfully removed as a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71429" cy="647619"/>
                          </a:xfrm>
                          <a:prstGeom prst="rect">
                            <a:avLst/>
                          </a:prstGeom>
                        </pic:spPr>
                      </pic:pic>
                    </a:graphicData>
                  </a:graphic>
                </wp:inline>
              </w:drawing>
            </w:r>
          </w:p>
          <w:p w14:paraId="4AC8C26F" w14:textId="11776EB2" w:rsidR="00812797" w:rsidRDefault="00812797" w:rsidP="00812797">
            <w:pPr>
              <w:pStyle w:val="BodyText"/>
            </w:pPr>
            <w:r>
              <w:t>Your contact has now been removed from the Grant Activity.</w:t>
            </w:r>
          </w:p>
          <w:p w14:paraId="2DDE6A12" w14:textId="3D011E62" w:rsidR="006140DA" w:rsidRDefault="006140DA" w:rsidP="00812797">
            <w:pPr>
              <w:pStyle w:val="BodyText"/>
            </w:pPr>
            <w:r>
              <w:rPr>
                <w:noProof/>
                <w:lang w:eastAsia="en-AU"/>
              </w:rPr>
              <w:drawing>
                <wp:inline distT="0" distB="0" distL="0" distR="0" wp14:anchorId="6EF76ED7" wp14:editId="5CB55A29">
                  <wp:extent cx="5410200" cy="1968367"/>
                  <wp:effectExtent l="19050" t="19050" r="19050" b="13335"/>
                  <wp:docPr id="141" name="Picture 141" descr="Screenshot of the Grant Activities Contacts screen with the Grant Activities contacts heading highlighted." title="Grant Activities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18086" cy="1971236"/>
                          </a:xfrm>
                          <a:prstGeom prst="rect">
                            <a:avLst/>
                          </a:prstGeom>
                          <a:ln w="9525">
                            <a:solidFill>
                              <a:schemeClr val="tx1"/>
                            </a:solidFill>
                          </a:ln>
                        </pic:spPr>
                      </pic:pic>
                    </a:graphicData>
                  </a:graphic>
                </wp:inline>
              </w:drawing>
            </w:r>
          </w:p>
          <w:p w14:paraId="59756C7D" w14:textId="77777777" w:rsidR="008E0F30" w:rsidRDefault="008E0F30" w:rsidP="008E0F30">
            <w:pPr>
              <w:pStyle w:val="BodyText"/>
            </w:pPr>
            <w:r>
              <w:t>The following error message will appear on the top of the page if the contact is a primary contact for the Grant Activity. You will need to assign a new primary contact to the Grant Activity before removing the existing primary contact. The system will not allow the removal of the primary contact without a replacement.</w:t>
            </w:r>
          </w:p>
          <w:p w14:paraId="26F83E20" w14:textId="32077D05" w:rsidR="00771FD7" w:rsidRPr="00771FD7" w:rsidRDefault="008E0F30">
            <w:pPr>
              <w:pStyle w:val="BodyText"/>
            </w:pPr>
            <w:r>
              <w:rPr>
                <w:noProof/>
                <w:lang w:eastAsia="en-AU"/>
              </w:rPr>
              <w:drawing>
                <wp:inline distT="0" distB="0" distL="0" distR="0" wp14:anchorId="66D6CD91" wp14:editId="1F7B220A">
                  <wp:extent cx="5504815" cy="572135"/>
                  <wp:effectExtent l="0" t="0" r="635" b="0"/>
                  <wp:docPr id="137" name="Picture 137" descr="Screenshot of the error message displayed to grant recipient if the contact is a primary contact. The error message says There are error(s) on the page. Primary contacts cannot be removed. To remove the staff member as a contact for this Activity, change the primary conact to another staff member first." title="Error message if contact is a primary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04815" cy="572135"/>
                          </a:xfrm>
                          <a:prstGeom prst="rect">
                            <a:avLst/>
                          </a:prstGeom>
                        </pic:spPr>
                      </pic:pic>
                    </a:graphicData>
                  </a:graphic>
                </wp:inline>
              </w:drawing>
            </w:r>
          </w:p>
        </w:tc>
      </w:tr>
    </w:tbl>
    <w:p w14:paraId="37459993" w14:textId="75138682" w:rsidR="005B538E" w:rsidRDefault="005B538E" w:rsidP="00872B66">
      <w:pPr>
        <w:pStyle w:val="BodyText"/>
        <w:spacing w:after="0"/>
      </w:pPr>
    </w:p>
    <w:p w14:paraId="39E585E7" w14:textId="02158AD5" w:rsidR="00D61EE8" w:rsidRPr="003A1086" w:rsidRDefault="00601008" w:rsidP="00872B66">
      <w:pPr>
        <w:pStyle w:val="Heading1"/>
        <w:spacing w:before="0"/>
      </w:pPr>
      <w:r w:rsidRPr="003A1086">
        <w:t xml:space="preserve">Need </w:t>
      </w:r>
      <w:r w:rsidR="009C4AD5">
        <w:t>Help?</w:t>
      </w:r>
    </w:p>
    <w:p w14:paraId="21118F41" w14:textId="77777777" w:rsidR="009C4AD5" w:rsidRPr="00CB2691" w:rsidRDefault="009C4AD5" w:rsidP="009C4AD5">
      <w:pPr>
        <w:pStyle w:val="BodyText"/>
        <w:rPr>
          <w:rFonts w:asciiTheme="majorHAnsi" w:eastAsiaTheme="majorEastAsia" w:hAnsiTheme="majorHAnsi" w:cstheme="majorBidi"/>
          <w:bCs/>
          <w:iCs/>
          <w:szCs w:val="22"/>
        </w:rPr>
      </w:pPr>
      <w:r w:rsidRPr="00CB2691">
        <w:rPr>
          <w:rFonts w:asciiTheme="majorHAnsi" w:eastAsiaTheme="majorEastAsia" w:hAnsiTheme="majorHAnsi" w:cstheme="majorBidi"/>
          <w:bCs/>
          <w:szCs w:val="22"/>
        </w:rPr>
        <w:t>For further assistance, contact the Grant Recipient Portal Helpdesk</w:t>
      </w:r>
      <w:r w:rsidRPr="00CB2691">
        <w:rPr>
          <w:rFonts w:asciiTheme="majorHAnsi" w:eastAsiaTheme="majorEastAsia" w:hAnsiTheme="majorHAnsi" w:cstheme="majorBidi"/>
          <w:bCs/>
          <w:iCs/>
          <w:szCs w:val="22"/>
        </w:rPr>
        <w:t>:</w:t>
      </w:r>
    </w:p>
    <w:p w14:paraId="39B17EFD" w14:textId="77777777" w:rsidR="009C4AD5" w:rsidRPr="00CB2691" w:rsidRDefault="009C4AD5" w:rsidP="009C4AD5">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Email</w:t>
      </w:r>
      <w:r w:rsidRPr="00CB2691">
        <w:rPr>
          <w:rFonts w:asciiTheme="majorHAnsi" w:eastAsiaTheme="majorEastAsia" w:hAnsiTheme="majorHAnsi" w:cstheme="majorBidi"/>
          <w:bCs/>
          <w:iCs/>
          <w:szCs w:val="22"/>
        </w:rPr>
        <w:t xml:space="preserve">: </w:t>
      </w:r>
      <w:hyperlink r:id="rId42" w:history="1">
        <w:r w:rsidRPr="00CB2691">
          <w:rPr>
            <w:rStyle w:val="Hyperlink"/>
            <w:rFonts w:asciiTheme="majorHAnsi" w:eastAsiaTheme="majorEastAsia" w:hAnsiTheme="majorHAnsi" w:cstheme="majorBidi"/>
            <w:bCs/>
            <w:szCs w:val="22"/>
          </w:rPr>
          <w:t>GRP.Helpdesk@communitygrants.gov.au</w:t>
        </w:r>
      </w:hyperlink>
      <w:r w:rsidRPr="00CB2691">
        <w:rPr>
          <w:rFonts w:asciiTheme="majorHAnsi" w:eastAsiaTheme="majorEastAsia" w:hAnsiTheme="majorHAnsi" w:cstheme="majorBidi"/>
          <w:bCs/>
          <w:iCs/>
          <w:szCs w:val="22"/>
        </w:rPr>
        <w:t xml:space="preserve"> </w:t>
      </w:r>
    </w:p>
    <w:p w14:paraId="69618999" w14:textId="77777777" w:rsidR="009C4AD5" w:rsidRPr="00CB2691" w:rsidRDefault="009C4AD5" w:rsidP="009C4AD5">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Phone</w:t>
      </w:r>
      <w:r w:rsidRPr="00CB2691">
        <w:rPr>
          <w:rFonts w:asciiTheme="majorHAnsi" w:eastAsiaTheme="majorEastAsia" w:hAnsiTheme="majorHAnsi" w:cstheme="majorBidi"/>
          <w:bCs/>
          <w:iCs/>
          <w:szCs w:val="22"/>
        </w:rPr>
        <w:t>: 1800 020 283 (Option 5)</w:t>
      </w:r>
    </w:p>
    <w:p w14:paraId="5DE89CAE" w14:textId="77777777" w:rsidR="009C4AD5" w:rsidRPr="00BD4AF6" w:rsidRDefault="009C4AD5" w:rsidP="009C4AD5">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Operating Hours:</w:t>
      </w:r>
      <w:r w:rsidRPr="00CB2691">
        <w:rPr>
          <w:rFonts w:asciiTheme="majorHAnsi" w:eastAsiaTheme="majorEastAsia" w:hAnsiTheme="majorHAnsi" w:cstheme="majorBidi"/>
          <w:bCs/>
          <w:iCs/>
          <w:szCs w:val="22"/>
        </w:rPr>
        <w:t xml:space="preserve"> Monday to Friday 9:00am – 5:00pm (AEST/AEDT)</w:t>
      </w:r>
    </w:p>
    <w:p w14:paraId="278BBDE1" w14:textId="77777777" w:rsidR="00601008" w:rsidRPr="00232A84" w:rsidRDefault="00601008" w:rsidP="009C4AD5">
      <w:pPr>
        <w:pStyle w:val="BodyText"/>
      </w:pPr>
    </w:p>
    <w:sectPr w:rsidR="00601008" w:rsidRPr="00232A84" w:rsidSect="00D91B18">
      <w:headerReference w:type="default" r:id="rId43"/>
      <w:footerReference w:type="default" r:id="rId44"/>
      <w:headerReference w:type="first" r:id="rId45"/>
      <w:footerReference w:type="first" r:id="rId46"/>
      <w:pgSz w:w="11906" w:h="16838" w:code="9"/>
      <w:pgMar w:top="2835"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1E586" w14:textId="77777777" w:rsidR="000E1F09" w:rsidRDefault="000E1F09" w:rsidP="00772718">
      <w:pPr>
        <w:spacing w:line="240" w:lineRule="auto"/>
      </w:pPr>
      <w:r>
        <w:separator/>
      </w:r>
    </w:p>
  </w:endnote>
  <w:endnote w:type="continuationSeparator" w:id="0">
    <w:p w14:paraId="5D501282" w14:textId="77777777" w:rsidR="000E1F09" w:rsidRDefault="000E1F09"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15169" w14:textId="50888A12" w:rsidR="00A14495" w:rsidRDefault="00E13525" w:rsidP="00F63A9D">
    <w:pPr>
      <w:pStyle w:val="Footer"/>
      <w:tabs>
        <w:tab w:val="clear" w:pos="9026"/>
        <w:tab w:val="right" w:pos="9638"/>
      </w:tabs>
    </w:pPr>
    <w:r>
      <w:fldChar w:fldCharType="begin"/>
    </w:r>
    <w:r>
      <w:instrText xml:space="preserve"> PAGE   \* MERGEFORMAT </w:instrText>
    </w:r>
    <w:r>
      <w:fldChar w:fldCharType="separate"/>
    </w:r>
    <w:r w:rsidR="00EF75AD">
      <w:rPr>
        <w:noProof/>
      </w:rPr>
      <w:t>11</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666432" behindDoc="0" locked="1" layoutInCell="1" allowOverlap="1" wp14:anchorId="58E6E3E7" wp14:editId="2CC1FE6B">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A71EC6"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r w:rsidR="00F63A9D">
      <w:tab/>
    </w:r>
    <w:r w:rsidR="00F63A9D">
      <w:tab/>
      <w:t xml:space="preserve"> </w:t>
    </w:r>
    <w:r w:rsidR="00652CE6">
      <w:t>June</w:t>
    </w:r>
    <w:r w:rsidR="00F63A9D">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2E3C6" w14:textId="3EADC4C1" w:rsidR="00D91B18" w:rsidRPr="00E67CCD" w:rsidRDefault="00D91B18" w:rsidP="00F63A9D">
    <w:pPr>
      <w:pStyle w:val="Footer"/>
      <w:tabs>
        <w:tab w:val="clear" w:pos="9026"/>
        <w:tab w:val="right" w:pos="9638"/>
      </w:tabs>
      <w:rPr>
        <w:bCs/>
      </w:rPr>
    </w:pPr>
    <w:r>
      <w:fldChar w:fldCharType="begin"/>
    </w:r>
    <w:r>
      <w:instrText xml:space="preserve"> PAGE   \* MERGEFORMAT </w:instrText>
    </w:r>
    <w:r>
      <w:fldChar w:fldCharType="separate"/>
    </w:r>
    <w:r w:rsidR="00EF75AD">
      <w:rPr>
        <w:noProof/>
      </w:rPr>
      <w:t>1</w:t>
    </w:r>
    <w:r>
      <w:fldChar w:fldCharType="end"/>
    </w:r>
    <w:r>
      <w:t xml:space="preserve">  </w:t>
    </w:r>
    <w:r w:rsidRPr="00A454BF">
      <w:t>|  Community Grants Hub</w:t>
    </w:r>
    <w:r w:rsidR="00F63A9D">
      <w:t xml:space="preserve"> </w:t>
    </w:r>
    <w:r w:rsidR="00F63A9D">
      <w:tab/>
    </w:r>
    <w:r w:rsidR="00F63A9D">
      <w:tab/>
      <w:t xml:space="preserve">  </w:t>
    </w:r>
    <w:r w:rsidR="00652CE6">
      <w:t>June</w:t>
    </w:r>
    <w:r w:rsidR="00F63A9D">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C8D31" w14:textId="77777777" w:rsidR="000E1F09" w:rsidRDefault="000E1F09" w:rsidP="00772718">
      <w:pPr>
        <w:spacing w:line="240" w:lineRule="auto"/>
      </w:pPr>
      <w:r>
        <w:separator/>
      </w:r>
    </w:p>
  </w:footnote>
  <w:footnote w:type="continuationSeparator" w:id="0">
    <w:p w14:paraId="115045A1" w14:textId="77777777" w:rsidR="000E1F09" w:rsidRDefault="000E1F09"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62891" w14:textId="77777777" w:rsidR="00A14495" w:rsidRDefault="00C4188F">
    <w:pPr>
      <w:pStyle w:val="Header"/>
    </w:pPr>
    <w:r>
      <w:rPr>
        <w:noProof/>
        <w:lang w:eastAsia="en-AU"/>
      </w:rPr>
      <mc:AlternateContent>
        <mc:Choice Requires="wps">
          <w:drawing>
            <wp:anchor distT="0" distB="0" distL="114300" distR="114300" simplePos="0" relativeHeight="251664384" behindDoc="0" locked="1" layoutInCell="1" allowOverlap="1" wp14:anchorId="26A7906F" wp14:editId="055CB8C3">
              <wp:simplePos x="0" y="0"/>
              <wp:positionH relativeFrom="page">
                <wp:posOffset>720090</wp:posOffset>
              </wp:positionH>
              <wp:positionV relativeFrom="page">
                <wp:posOffset>1605915</wp:posOffset>
              </wp:positionV>
              <wp:extent cx="6120000"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435DB"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" strokecolor="black [3213]" strokeweight=".5pt">
              <w10:wrap anchorx="page" anchory="page"/>
              <w10:anchorlock/>
            </v:line>
          </w:pict>
        </mc:Fallback>
      </mc:AlternateContent>
    </w:r>
    <w:r w:rsidR="00244B48">
      <w:rPr>
        <w:noProof/>
        <w:lang w:eastAsia="en-AU"/>
      </w:rPr>
      <w:drawing>
        <wp:anchor distT="0" distB="0" distL="114300" distR="114300" simplePos="0" relativeHeight="251663360" behindDoc="0" locked="1" layoutInCell="1" allowOverlap="1" wp14:anchorId="5128BA6D" wp14:editId="2284BA2C">
          <wp:simplePos x="719138" y="647700"/>
          <wp:positionH relativeFrom="page">
            <wp:align>left</wp:align>
          </wp:positionH>
          <wp:positionV relativeFrom="page">
            <wp:align>top</wp:align>
          </wp:positionV>
          <wp:extent cx="7560000" cy="648000"/>
          <wp:effectExtent l="0" t="0" r="3175" b="0"/>
          <wp:wrapNone/>
          <wp:docPr id="97" name="Picture 97"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C535C" w14:textId="3EDA8158" w:rsidR="00D91B18" w:rsidRDefault="00A553F3">
    <w:pPr>
      <w:pStyle w:val="Header"/>
    </w:pPr>
    <w:r>
      <w:rPr>
        <w:noProof/>
        <w:lang w:eastAsia="en-AU"/>
      </w:rPr>
      <mc:AlternateContent>
        <mc:Choice Requires="wpg">
          <w:drawing>
            <wp:anchor distT="0" distB="0" distL="114300" distR="114300" simplePos="0" relativeHeight="251676672" behindDoc="0" locked="0" layoutInCell="1" allowOverlap="1" wp14:anchorId="514DA434" wp14:editId="2AA15069">
              <wp:simplePos x="0" y="0"/>
              <wp:positionH relativeFrom="column">
                <wp:posOffset>0</wp:posOffset>
              </wp:positionH>
              <wp:positionV relativeFrom="paragraph">
                <wp:posOffset>0</wp:posOffset>
              </wp:positionV>
              <wp:extent cx="6192020" cy="813435"/>
              <wp:effectExtent l="0" t="0" r="0" b="5715"/>
              <wp:wrapNone/>
              <wp:docPr id="123" name="Group 123" descr="The Commonwealth Coat of Arms and the Community Grants Hub logo" title="Header"/>
              <wp:cNvGraphicFramePr/>
              <a:graphic xmlns:a="http://schemas.openxmlformats.org/drawingml/2006/main">
                <a:graphicData uri="http://schemas.microsoft.com/office/word/2010/wordprocessingGroup">
                  <wpg:wgp>
                    <wpg:cNvGrpSpPr/>
                    <wpg:grpSpPr>
                      <a:xfrm>
                        <a:off x="0" y="0"/>
                        <a:ext cx="6192020" cy="813435"/>
                        <a:chOff x="0" y="0"/>
                        <a:chExt cx="6192020" cy="813435"/>
                      </a:xfrm>
                    </wpg:grpSpPr>
                    <wpg:grpSp>
                      <wpg:cNvPr id="125" name="Group 125" descr="Australian Government - Community Grants Hub. Improving your grant experience." title="Australian Government - Community Grants Hub. Improving your grant experience."/>
                      <wpg:cNvGrpSpPr/>
                      <wpg:grpSpPr>
                        <a:xfrm>
                          <a:off x="0" y="72828"/>
                          <a:ext cx="3286800" cy="676800"/>
                          <a:chOff x="229235" y="178435"/>
                          <a:chExt cx="1035050" cy="213360"/>
                        </a:xfrm>
                      </wpg:grpSpPr>
                      <wps:wsp>
                        <wps:cNvPr id="126"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7"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8"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9"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4"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5"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6"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8"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9"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2"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3"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4"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5"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6"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7"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8"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9"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0"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1"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2"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3"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4"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5"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6"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7"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8"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9"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0"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1"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2"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3"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4"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5"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6"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7"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8"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9"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0"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1"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2"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3"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4"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5"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6"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177"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8"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9"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0"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1"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82"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83"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4"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5"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6"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7"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8"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9"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0"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1"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2"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3"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4"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5"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96"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7"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8"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9"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200"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1"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2"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3"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grpSp>
                    <pic:pic xmlns:pic="http://schemas.openxmlformats.org/drawingml/2006/picture">
                      <pic:nvPicPr>
                        <pic:cNvPr id="204" name="Picture 204" descr="No significant content" title="Graphic"/>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98655" y="0"/>
                          <a:ext cx="2793365" cy="813435"/>
                        </a:xfrm>
                        <a:prstGeom prst="rect">
                          <a:avLst/>
                        </a:prstGeom>
                      </pic:spPr>
                    </pic:pic>
                  </wpg:wgp>
                </a:graphicData>
              </a:graphic>
            </wp:anchor>
          </w:drawing>
        </mc:Choice>
        <mc:Fallback>
          <w:pict>
            <v:group w14:anchorId="36C55825" id="Group 123" o:spid="_x0000_s1026" alt="Title: Header - Description: The Commonwealth Coat of Arms and the Community Grants Hub logo" style="position:absolute;margin-left:0;margin-top:0;width:487.55pt;height:64.05pt;z-index:251676672" coordsize="61920,81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BA0AAAAAAAQAAABa&#10;OEJJTQQZAAAAAAAEAAAAHjhCSU0D8wAAAAAACQAAAAAAAAAAAQ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ELAAAAAFJnaHRsb25nAAADlQ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EJ8AAAABAAAA&#10;oAAAAC8AAAHgAABYIAAAEIMAGAAB/9j/7QAMQWRvYmVfQ00AAf/uAA5BZG9iZQBkgAAAAAH/2wCE&#10;AAwICAgJCAwJCQwRCwoLERUPDAwPFRgTExUTExgRDAwMDAwMEQwMDAwMDAwMDAwMDAwMDAwMDAwM&#10;DAwMDAwMDAwBDQsLDQ4NEA4OEBQODg4UFA4ODg4UEQwMDAwMEREMDAwMDAwRDAwMDAwMDAwMDAwM&#10;DAwMDAwMDAwMDAwMDAwMDP/AABEIAC8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CAgICAgICAgICAwICAgMEAwICAwQFBAQEBAQFBgUFBQUFBQYGBwcIBwcGCQkKCgkJDAwMDAwM&#10;DAwMDAwMDAwMAQMDAwUEBQkGBgkNCgkKDQ8ODg4ODw8MDAwMDA8PDAwMDAwMDwwMDAwMDAwMDAwM&#10;DAwMDAwMDAwMDAwMDAwMDAz/wAARCAELA5UDAREAAhEBAxEB/90ABABz/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">
              <v:group id="Group 125" o:spid="_x0000_s1027" alt="Australian Government - Community Grants Hub. Improving your grant experience." style="position:absolute;top:728;width:32868;height:6768" coordorigin="2292,1784" coordsize="1035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7" o:spid="_x0000_s1028"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9"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30"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1"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2"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3"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4"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5"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6"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7"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8"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9"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40"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1"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2"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3"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4"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5"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6"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7"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8"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9"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" path="m,1l3,c2,,1,,,1e" fillcolor="black" stroked="f" strokeweight="0">
                  <v:path arrowok="t" o:connecttype="custom" o:connectlocs="0,1;635,0;0,1" o:connectangles="0,0,0"/>
                </v:shape>
                <v:shape id="Freeform 29" o:spid="_x0000_s1050"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1"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2"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3"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4"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5"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6"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7"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8"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9"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60"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1"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2"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3"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4"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5"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6"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7"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8"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9"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70"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1"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shape id="Freeform 51" o:spid="_x0000_s1072"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3"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4"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5"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6"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" path="m8,25l,,7,r5,17l12,17,17,r7,l15,25r-7,xe" fillcolor="black" stroked="f">
                  <v:path arrowok="t" o:connecttype="custom" o:connectlocs="5080,15875;0,0;4445,0;7620,10795;7620,10795;10795,0;15240,0;9525,15875;5080,15875" o:connectangles="0,0,0,0,0,0,0,0,0"/>
                </v:shape>
                <v:shape id="Freeform 56" o:spid="_x0000_s1077"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" path="m7,9l,9,,34r7,l7,9xm,6r7,l7,,,,,6xe" fillcolor="black" stroked="f">
                  <v:path arrowok="t" o:connecttype="custom" o:connectlocs="4445,5715;0,5715;0,21590;4445,21590;4445,5715;0,3810;4445,3810;4445,0;0,0;0,3810" o:connectangles="0,0,0,0,0,0,0,0,0,0"/>
                  <o:lock v:ext="edit" verticies="t"/>
                </v:shape>
                <v:shape id="Freeform 57" o:spid="_x0000_s1078"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9"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80"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1"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2"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3"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4"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5"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6"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7"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8"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9"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90"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1"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2"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3"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4"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" path="m7,9l,9,,34r7,l7,9xm,6r7,l7,,,,,6xe" fillcolor="black" stroked="f">
                  <v:path arrowok="t" o:connecttype="custom" o:connectlocs="4445,5715;0,5715;0,21590;4445,21590;4445,5715;0,3810;4445,3810;4445,0;0,0;0,3810" o:connectangles="0,0,0,0,0,0,0,0,0,0"/>
                  <o:lock v:ext="edit" verticies="t"/>
                </v:shape>
                <v:shape id="Freeform 74" o:spid="_x0000_s1095"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6"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7"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8"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99" type="#_x0000_t75" alt="No significant content" style="position:absolute;left:33986;width:27934;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">
                <v:imagedata r:id="rId2" o:title="No significant content"/>
                <v:path arrowok="t"/>
              </v:shape>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5D95160D" wp14:editId="3B7BD979">
              <wp:simplePos x="0" y="0"/>
              <wp:positionH relativeFrom="page">
                <wp:posOffset>720090</wp:posOffset>
              </wp:positionH>
              <wp:positionV relativeFrom="page">
                <wp:posOffset>1605915</wp:posOffset>
              </wp:positionV>
              <wp:extent cx="6120000" cy="0"/>
              <wp:effectExtent l="0" t="0" r="14605" b="19050"/>
              <wp:wrapNone/>
              <wp:docPr id="16" name="Straight Connector 16"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2454F6"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1952CE40" wp14:editId="18BF382E">
              <wp:simplePos x="0" y="0"/>
              <wp:positionH relativeFrom="page">
                <wp:posOffset>719455</wp:posOffset>
              </wp:positionH>
              <wp:positionV relativeFrom="page">
                <wp:posOffset>9956800</wp:posOffset>
              </wp:positionV>
              <wp:extent cx="6119495" cy="0"/>
              <wp:effectExtent l="0" t="0" r="14605" b="19050"/>
              <wp:wrapNone/>
              <wp:docPr id="27" name="Straight Connector 27"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F65824" id="Straight Connector 2"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97AEAADE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5473365"/>
    <w:multiLevelType w:val="hybridMultilevel"/>
    <w:tmpl w:val="57A26B22"/>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12E76E1C"/>
    <w:multiLevelType w:val="multilevel"/>
    <w:tmpl w:val="CE54140A"/>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D829F0"/>
    <w:multiLevelType w:val="hybridMultilevel"/>
    <w:tmpl w:val="D52CAA22"/>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25AD251D"/>
    <w:multiLevelType w:val="hybridMultilevel"/>
    <w:tmpl w:val="F746B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F6509A"/>
    <w:multiLevelType w:val="hybridMultilevel"/>
    <w:tmpl w:val="F6B2D480"/>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2FA3476C"/>
    <w:multiLevelType w:val="hybridMultilevel"/>
    <w:tmpl w:val="8260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43327F"/>
    <w:multiLevelType w:val="hybridMultilevel"/>
    <w:tmpl w:val="EDBA8E86"/>
    <w:lvl w:ilvl="0" w:tplc="F802FE1A">
      <w:start w:val="1"/>
      <w:numFmt w:val="decimal"/>
      <w:lvlText w:val="%1."/>
      <w:lvlJc w:val="left"/>
      <w:pPr>
        <w:ind w:left="783" w:hanging="360"/>
      </w:pPr>
      <w:rPr>
        <w:rFonts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9" w15:restartNumberingAfterBreak="0">
    <w:nsid w:val="3C541FAA"/>
    <w:multiLevelType w:val="multilevel"/>
    <w:tmpl w:val="0A8C00B8"/>
    <w:lvl w:ilvl="0">
      <w:start w:val="1"/>
      <w:numFmt w:val="decimal"/>
      <w:pStyle w:val="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1" w15:restartNumberingAfterBreak="0">
    <w:nsid w:val="3F304313"/>
    <w:multiLevelType w:val="hybridMultilevel"/>
    <w:tmpl w:val="E1864C8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2"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4E3B6340"/>
    <w:multiLevelType w:val="hybridMultilevel"/>
    <w:tmpl w:val="2D404236"/>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682B162A"/>
    <w:multiLevelType w:val="hybridMultilevel"/>
    <w:tmpl w:val="DB06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num w:numId="1">
    <w:abstractNumId w:val="0"/>
  </w:num>
  <w:num w:numId="2">
    <w:abstractNumId w:val="15"/>
  </w:num>
  <w:num w:numId="3">
    <w:abstractNumId w:val="4"/>
  </w:num>
  <w:num w:numId="4">
    <w:abstractNumId w:val="12"/>
  </w:num>
  <w:num w:numId="5">
    <w:abstractNumId w:val="10"/>
  </w:num>
  <w:num w:numId="6">
    <w:abstractNumId w:val="14"/>
  </w:num>
  <w:num w:numId="7">
    <w:abstractNumId w:val="7"/>
  </w:num>
  <w:num w:numId="8">
    <w:abstractNumId w:val="9"/>
  </w:num>
  <w:num w:numId="9">
    <w:abstractNumId w:val="2"/>
  </w:num>
  <w:num w:numId="10">
    <w:abstractNumId w:val="13"/>
  </w:num>
  <w:num w:numId="11">
    <w:abstractNumId w:val="8"/>
  </w:num>
  <w:num w:numId="12">
    <w:abstractNumId w:val="11"/>
  </w:num>
  <w:num w:numId="13">
    <w:abstractNumId w:val="6"/>
  </w:num>
  <w:num w:numId="14">
    <w:abstractNumId w:val="1"/>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A84"/>
    <w:rsid w:val="00000555"/>
    <w:rsid w:val="00000A51"/>
    <w:rsid w:val="00004A79"/>
    <w:rsid w:val="00006D94"/>
    <w:rsid w:val="00007DE9"/>
    <w:rsid w:val="00015AE4"/>
    <w:rsid w:val="00015CE7"/>
    <w:rsid w:val="0003018E"/>
    <w:rsid w:val="00033BC3"/>
    <w:rsid w:val="00037ED2"/>
    <w:rsid w:val="0004283A"/>
    <w:rsid w:val="00044E09"/>
    <w:rsid w:val="0004784D"/>
    <w:rsid w:val="00053A00"/>
    <w:rsid w:val="000672C0"/>
    <w:rsid w:val="000873DA"/>
    <w:rsid w:val="000A03A9"/>
    <w:rsid w:val="000B0595"/>
    <w:rsid w:val="000B6C00"/>
    <w:rsid w:val="000C1938"/>
    <w:rsid w:val="000C1F06"/>
    <w:rsid w:val="000C57D9"/>
    <w:rsid w:val="000D76C6"/>
    <w:rsid w:val="000E1F09"/>
    <w:rsid w:val="000F1DD1"/>
    <w:rsid w:val="000F28B8"/>
    <w:rsid w:val="000F3190"/>
    <w:rsid w:val="000F3766"/>
    <w:rsid w:val="00106FC4"/>
    <w:rsid w:val="00111CF9"/>
    <w:rsid w:val="00111F0C"/>
    <w:rsid w:val="0011420C"/>
    <w:rsid w:val="001160CC"/>
    <w:rsid w:val="00145E2D"/>
    <w:rsid w:val="00147530"/>
    <w:rsid w:val="00151930"/>
    <w:rsid w:val="001538CE"/>
    <w:rsid w:val="0016612C"/>
    <w:rsid w:val="00174B2A"/>
    <w:rsid w:val="001763D4"/>
    <w:rsid w:val="00181433"/>
    <w:rsid w:val="00182652"/>
    <w:rsid w:val="001834DD"/>
    <w:rsid w:val="001B048B"/>
    <w:rsid w:val="001C28F5"/>
    <w:rsid w:val="001C53CE"/>
    <w:rsid w:val="001C5D96"/>
    <w:rsid w:val="001D341B"/>
    <w:rsid w:val="001E3D2B"/>
    <w:rsid w:val="001E66CE"/>
    <w:rsid w:val="00221DC2"/>
    <w:rsid w:val="002272E1"/>
    <w:rsid w:val="00232770"/>
    <w:rsid w:val="00232A84"/>
    <w:rsid w:val="00241793"/>
    <w:rsid w:val="00244B48"/>
    <w:rsid w:val="00250E95"/>
    <w:rsid w:val="002573D5"/>
    <w:rsid w:val="0026426C"/>
    <w:rsid w:val="0026486E"/>
    <w:rsid w:val="00264E26"/>
    <w:rsid w:val="00276104"/>
    <w:rsid w:val="00280E74"/>
    <w:rsid w:val="0028410B"/>
    <w:rsid w:val="0028510C"/>
    <w:rsid w:val="002A41E1"/>
    <w:rsid w:val="002B6574"/>
    <w:rsid w:val="002C1885"/>
    <w:rsid w:val="002D4D48"/>
    <w:rsid w:val="002E21D2"/>
    <w:rsid w:val="002E5F17"/>
    <w:rsid w:val="002F7D3C"/>
    <w:rsid w:val="00305720"/>
    <w:rsid w:val="00312CB7"/>
    <w:rsid w:val="003131AB"/>
    <w:rsid w:val="003217BE"/>
    <w:rsid w:val="003263EB"/>
    <w:rsid w:val="0032697B"/>
    <w:rsid w:val="00336434"/>
    <w:rsid w:val="00354FCD"/>
    <w:rsid w:val="00356A2D"/>
    <w:rsid w:val="00375FCE"/>
    <w:rsid w:val="0039065F"/>
    <w:rsid w:val="003944BD"/>
    <w:rsid w:val="003A1086"/>
    <w:rsid w:val="003B3DAC"/>
    <w:rsid w:val="003C7503"/>
    <w:rsid w:val="003D0647"/>
    <w:rsid w:val="003D1265"/>
    <w:rsid w:val="003D3B1D"/>
    <w:rsid w:val="003D3D25"/>
    <w:rsid w:val="003D5DBE"/>
    <w:rsid w:val="003E3480"/>
    <w:rsid w:val="003E6F5E"/>
    <w:rsid w:val="00404841"/>
    <w:rsid w:val="00412059"/>
    <w:rsid w:val="00420CFE"/>
    <w:rsid w:val="00422CF1"/>
    <w:rsid w:val="00425615"/>
    <w:rsid w:val="00425633"/>
    <w:rsid w:val="004269FD"/>
    <w:rsid w:val="00431876"/>
    <w:rsid w:val="00440F02"/>
    <w:rsid w:val="00441E79"/>
    <w:rsid w:val="0044487B"/>
    <w:rsid w:val="00450486"/>
    <w:rsid w:val="00456EA1"/>
    <w:rsid w:val="004709E9"/>
    <w:rsid w:val="00483A58"/>
    <w:rsid w:val="00485F70"/>
    <w:rsid w:val="00494F46"/>
    <w:rsid w:val="004A1AC0"/>
    <w:rsid w:val="004A7A5F"/>
    <w:rsid w:val="004B29BE"/>
    <w:rsid w:val="004B5F40"/>
    <w:rsid w:val="004C4A72"/>
    <w:rsid w:val="004C7D16"/>
    <w:rsid w:val="004D700E"/>
    <w:rsid w:val="004D7F17"/>
    <w:rsid w:val="004E0670"/>
    <w:rsid w:val="004E7F37"/>
    <w:rsid w:val="004F31BA"/>
    <w:rsid w:val="004F55D1"/>
    <w:rsid w:val="004F5F22"/>
    <w:rsid w:val="0051299F"/>
    <w:rsid w:val="0051310D"/>
    <w:rsid w:val="00523B04"/>
    <w:rsid w:val="00526B85"/>
    <w:rsid w:val="005306A1"/>
    <w:rsid w:val="00584D7D"/>
    <w:rsid w:val="0058729B"/>
    <w:rsid w:val="0059000C"/>
    <w:rsid w:val="005A02A1"/>
    <w:rsid w:val="005B538E"/>
    <w:rsid w:val="005D7A24"/>
    <w:rsid w:val="005E65EF"/>
    <w:rsid w:val="005E7134"/>
    <w:rsid w:val="005F1608"/>
    <w:rsid w:val="00601008"/>
    <w:rsid w:val="006039F2"/>
    <w:rsid w:val="006140DA"/>
    <w:rsid w:val="00616EBA"/>
    <w:rsid w:val="00632C08"/>
    <w:rsid w:val="00634D17"/>
    <w:rsid w:val="00652CE6"/>
    <w:rsid w:val="00654C42"/>
    <w:rsid w:val="0065660F"/>
    <w:rsid w:val="0067074A"/>
    <w:rsid w:val="006718CA"/>
    <w:rsid w:val="00672994"/>
    <w:rsid w:val="0067570A"/>
    <w:rsid w:val="006A480D"/>
    <w:rsid w:val="006A6F1B"/>
    <w:rsid w:val="006C073B"/>
    <w:rsid w:val="006C15C5"/>
    <w:rsid w:val="006C3540"/>
    <w:rsid w:val="006C4B27"/>
    <w:rsid w:val="006D3DAD"/>
    <w:rsid w:val="006E2D30"/>
    <w:rsid w:val="006F7B19"/>
    <w:rsid w:val="00704899"/>
    <w:rsid w:val="00724BC0"/>
    <w:rsid w:val="00735457"/>
    <w:rsid w:val="007364D8"/>
    <w:rsid w:val="00736A76"/>
    <w:rsid w:val="0074123E"/>
    <w:rsid w:val="00750FDC"/>
    <w:rsid w:val="00752C6B"/>
    <w:rsid w:val="00760CE6"/>
    <w:rsid w:val="00766C0A"/>
    <w:rsid w:val="007719C9"/>
    <w:rsid w:val="00771FD7"/>
    <w:rsid w:val="00772718"/>
    <w:rsid w:val="007D30A8"/>
    <w:rsid w:val="007D355C"/>
    <w:rsid w:val="007E2618"/>
    <w:rsid w:val="007F17FE"/>
    <w:rsid w:val="00801D90"/>
    <w:rsid w:val="00812797"/>
    <w:rsid w:val="00814FB1"/>
    <w:rsid w:val="00817031"/>
    <w:rsid w:val="00820F20"/>
    <w:rsid w:val="00821E58"/>
    <w:rsid w:val="0082528A"/>
    <w:rsid w:val="00825754"/>
    <w:rsid w:val="00835210"/>
    <w:rsid w:val="00844C2D"/>
    <w:rsid w:val="0085695B"/>
    <w:rsid w:val="008623CE"/>
    <w:rsid w:val="0086341D"/>
    <w:rsid w:val="00872B66"/>
    <w:rsid w:val="0087438E"/>
    <w:rsid w:val="00882C9F"/>
    <w:rsid w:val="00884668"/>
    <w:rsid w:val="00893F77"/>
    <w:rsid w:val="008A43E1"/>
    <w:rsid w:val="008B2B46"/>
    <w:rsid w:val="008C298E"/>
    <w:rsid w:val="008E05BC"/>
    <w:rsid w:val="008E0F30"/>
    <w:rsid w:val="008E7A39"/>
    <w:rsid w:val="008F291E"/>
    <w:rsid w:val="008F3CCF"/>
    <w:rsid w:val="008F4338"/>
    <w:rsid w:val="008F783B"/>
    <w:rsid w:val="009041A2"/>
    <w:rsid w:val="00906F59"/>
    <w:rsid w:val="00916C81"/>
    <w:rsid w:val="00920CEC"/>
    <w:rsid w:val="00921840"/>
    <w:rsid w:val="00932C87"/>
    <w:rsid w:val="009331B4"/>
    <w:rsid w:val="009345F1"/>
    <w:rsid w:val="00944BBB"/>
    <w:rsid w:val="00944E76"/>
    <w:rsid w:val="0095064D"/>
    <w:rsid w:val="009547B6"/>
    <w:rsid w:val="00961072"/>
    <w:rsid w:val="00967B85"/>
    <w:rsid w:val="00993227"/>
    <w:rsid w:val="009B0A5E"/>
    <w:rsid w:val="009B144F"/>
    <w:rsid w:val="009C4AD5"/>
    <w:rsid w:val="009C5E60"/>
    <w:rsid w:val="009D1FA2"/>
    <w:rsid w:val="009E3A9C"/>
    <w:rsid w:val="009E750F"/>
    <w:rsid w:val="00A04D96"/>
    <w:rsid w:val="00A0629B"/>
    <w:rsid w:val="00A14495"/>
    <w:rsid w:val="00A16BE1"/>
    <w:rsid w:val="00A454BF"/>
    <w:rsid w:val="00A52E3A"/>
    <w:rsid w:val="00A553F3"/>
    <w:rsid w:val="00A746A3"/>
    <w:rsid w:val="00A74797"/>
    <w:rsid w:val="00A80EB7"/>
    <w:rsid w:val="00A814CB"/>
    <w:rsid w:val="00A871E0"/>
    <w:rsid w:val="00A90D1B"/>
    <w:rsid w:val="00AB0961"/>
    <w:rsid w:val="00AE2214"/>
    <w:rsid w:val="00AF163A"/>
    <w:rsid w:val="00AF55F8"/>
    <w:rsid w:val="00B0399F"/>
    <w:rsid w:val="00B10ABA"/>
    <w:rsid w:val="00B15A9D"/>
    <w:rsid w:val="00B1690B"/>
    <w:rsid w:val="00B20336"/>
    <w:rsid w:val="00B420D4"/>
    <w:rsid w:val="00B53E86"/>
    <w:rsid w:val="00B57910"/>
    <w:rsid w:val="00B636AF"/>
    <w:rsid w:val="00B73E4C"/>
    <w:rsid w:val="00B749F2"/>
    <w:rsid w:val="00B938E9"/>
    <w:rsid w:val="00B952F6"/>
    <w:rsid w:val="00BA0C33"/>
    <w:rsid w:val="00BB1CC7"/>
    <w:rsid w:val="00BB6EBB"/>
    <w:rsid w:val="00BC093A"/>
    <w:rsid w:val="00BC2012"/>
    <w:rsid w:val="00BC4ACC"/>
    <w:rsid w:val="00BC4FCC"/>
    <w:rsid w:val="00BD02F8"/>
    <w:rsid w:val="00BE4BDD"/>
    <w:rsid w:val="00BE7DB3"/>
    <w:rsid w:val="00C0336B"/>
    <w:rsid w:val="00C217A8"/>
    <w:rsid w:val="00C35B2E"/>
    <w:rsid w:val="00C37172"/>
    <w:rsid w:val="00C4188F"/>
    <w:rsid w:val="00C55365"/>
    <w:rsid w:val="00C6228A"/>
    <w:rsid w:val="00C7098B"/>
    <w:rsid w:val="00C816C6"/>
    <w:rsid w:val="00C819A4"/>
    <w:rsid w:val="00C824AE"/>
    <w:rsid w:val="00C84EA8"/>
    <w:rsid w:val="00C92998"/>
    <w:rsid w:val="00CA720A"/>
    <w:rsid w:val="00CC4576"/>
    <w:rsid w:val="00CC6016"/>
    <w:rsid w:val="00CC6DC4"/>
    <w:rsid w:val="00CD5925"/>
    <w:rsid w:val="00CE26A0"/>
    <w:rsid w:val="00CE557A"/>
    <w:rsid w:val="00D031B2"/>
    <w:rsid w:val="00D07ED7"/>
    <w:rsid w:val="00D1410C"/>
    <w:rsid w:val="00D235B4"/>
    <w:rsid w:val="00D40D16"/>
    <w:rsid w:val="00D44A28"/>
    <w:rsid w:val="00D548F0"/>
    <w:rsid w:val="00D57F79"/>
    <w:rsid w:val="00D61EE8"/>
    <w:rsid w:val="00D64FAC"/>
    <w:rsid w:val="00D65704"/>
    <w:rsid w:val="00D668F6"/>
    <w:rsid w:val="00D84875"/>
    <w:rsid w:val="00D904F0"/>
    <w:rsid w:val="00D91378"/>
    <w:rsid w:val="00D91B18"/>
    <w:rsid w:val="00DC0747"/>
    <w:rsid w:val="00DC2647"/>
    <w:rsid w:val="00DC549A"/>
    <w:rsid w:val="00DD1408"/>
    <w:rsid w:val="00DD356D"/>
    <w:rsid w:val="00DD6735"/>
    <w:rsid w:val="00DE3DB1"/>
    <w:rsid w:val="00DF136A"/>
    <w:rsid w:val="00DF2D1E"/>
    <w:rsid w:val="00DF6B9B"/>
    <w:rsid w:val="00E02E73"/>
    <w:rsid w:val="00E0448C"/>
    <w:rsid w:val="00E04CDB"/>
    <w:rsid w:val="00E13525"/>
    <w:rsid w:val="00E13C7C"/>
    <w:rsid w:val="00E15445"/>
    <w:rsid w:val="00E23CCE"/>
    <w:rsid w:val="00E376F6"/>
    <w:rsid w:val="00E47250"/>
    <w:rsid w:val="00E50D88"/>
    <w:rsid w:val="00E61535"/>
    <w:rsid w:val="00E62827"/>
    <w:rsid w:val="00E6752E"/>
    <w:rsid w:val="00E67CCD"/>
    <w:rsid w:val="00E73C02"/>
    <w:rsid w:val="00E84012"/>
    <w:rsid w:val="00E9373C"/>
    <w:rsid w:val="00EA0724"/>
    <w:rsid w:val="00EA0BAA"/>
    <w:rsid w:val="00EA49DF"/>
    <w:rsid w:val="00EA6251"/>
    <w:rsid w:val="00EB24D7"/>
    <w:rsid w:val="00EB6414"/>
    <w:rsid w:val="00EE50FF"/>
    <w:rsid w:val="00EE5747"/>
    <w:rsid w:val="00EF2216"/>
    <w:rsid w:val="00EF3804"/>
    <w:rsid w:val="00EF5E05"/>
    <w:rsid w:val="00EF75AD"/>
    <w:rsid w:val="00F15FB3"/>
    <w:rsid w:val="00F227AF"/>
    <w:rsid w:val="00F27370"/>
    <w:rsid w:val="00F3530F"/>
    <w:rsid w:val="00F40B00"/>
    <w:rsid w:val="00F446CB"/>
    <w:rsid w:val="00F479CE"/>
    <w:rsid w:val="00F5341C"/>
    <w:rsid w:val="00F56954"/>
    <w:rsid w:val="00F624C3"/>
    <w:rsid w:val="00F63A9D"/>
    <w:rsid w:val="00F87A76"/>
    <w:rsid w:val="00F91F46"/>
    <w:rsid w:val="00F948AF"/>
    <w:rsid w:val="00FA5A7B"/>
    <w:rsid w:val="00FA5E41"/>
    <w:rsid w:val="00FB11B1"/>
    <w:rsid w:val="00FB555E"/>
    <w:rsid w:val="00FB7310"/>
    <w:rsid w:val="00FC0E1E"/>
    <w:rsid w:val="00FD0019"/>
    <w:rsid w:val="00FE00E8"/>
    <w:rsid w:val="00FF7353"/>
    <w:rsid w:val="00FF75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3FEC08B1"/>
  <w15:docId w15:val="{35524E80-2BB6-437A-B81C-EAB16A0F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87B"/>
    <w:pPr>
      <w:spacing w:after="200" w:line="276" w:lineRule="auto"/>
    </w:pPr>
    <w:rPr>
      <w:rFonts w:ascii="Calibri" w:hAnsi="Calibri" w:cstheme="minorBidi"/>
      <w:szCs w:val="22"/>
    </w:rPr>
  </w:style>
  <w:style w:type="paragraph" w:styleId="Heading1">
    <w:name w:val="heading 1"/>
    <w:next w:val="BodyText"/>
    <w:link w:val="Heading1Char"/>
    <w:uiPriority w:val="4"/>
    <w:qFormat/>
    <w:rsid w:val="003A1086"/>
    <w:pPr>
      <w:keepNext/>
      <w:keepLines/>
      <w:spacing w:before="24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A1086"/>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paragraph" w:customStyle="1" w:styleId="numbered">
    <w:name w:val="numbered"/>
    <w:basedOn w:val="ListParagraph"/>
    <w:qFormat/>
    <w:rsid w:val="0044487B"/>
    <w:pPr>
      <w:keepNext/>
      <w:widowControl w:val="0"/>
      <w:numPr>
        <w:numId w:val="8"/>
      </w:numPr>
      <w:tabs>
        <w:tab w:val="num" w:pos="360"/>
      </w:tabs>
      <w:spacing w:after="240"/>
      <w:ind w:left="720" w:firstLine="0"/>
      <w:contextualSpacing w:val="0"/>
    </w:pPr>
  </w:style>
  <w:style w:type="paragraph" w:styleId="ListParagraph">
    <w:name w:val="List Paragraph"/>
    <w:basedOn w:val="Normal"/>
    <w:uiPriority w:val="99"/>
    <w:qFormat/>
    <w:rsid w:val="0044487B"/>
    <w:pPr>
      <w:ind w:left="720"/>
      <w:contextualSpacing/>
    </w:pPr>
  </w:style>
  <w:style w:type="character" w:styleId="CommentReference">
    <w:name w:val="annotation reference"/>
    <w:basedOn w:val="DefaultParagraphFont"/>
    <w:uiPriority w:val="99"/>
    <w:semiHidden/>
    <w:unhideWhenUsed/>
    <w:rsid w:val="0026426C"/>
    <w:rPr>
      <w:sz w:val="16"/>
      <w:szCs w:val="16"/>
    </w:rPr>
  </w:style>
  <w:style w:type="paragraph" w:styleId="CommentText">
    <w:name w:val="annotation text"/>
    <w:basedOn w:val="Normal"/>
    <w:link w:val="CommentTextChar"/>
    <w:uiPriority w:val="99"/>
    <w:semiHidden/>
    <w:unhideWhenUsed/>
    <w:rsid w:val="0026426C"/>
    <w:pPr>
      <w:spacing w:line="240" w:lineRule="auto"/>
    </w:pPr>
    <w:rPr>
      <w:szCs w:val="20"/>
    </w:rPr>
  </w:style>
  <w:style w:type="character" w:customStyle="1" w:styleId="CommentTextChar">
    <w:name w:val="Comment Text Char"/>
    <w:basedOn w:val="DefaultParagraphFont"/>
    <w:link w:val="CommentText"/>
    <w:uiPriority w:val="99"/>
    <w:semiHidden/>
    <w:rsid w:val="0026426C"/>
    <w:rPr>
      <w:rFonts w:ascii="Calibri" w:hAnsi="Calibri" w:cstheme="minorBidi"/>
    </w:rPr>
  </w:style>
  <w:style w:type="paragraph" w:styleId="CommentSubject">
    <w:name w:val="annotation subject"/>
    <w:basedOn w:val="CommentText"/>
    <w:next w:val="CommentText"/>
    <w:link w:val="CommentSubjectChar"/>
    <w:uiPriority w:val="99"/>
    <w:semiHidden/>
    <w:unhideWhenUsed/>
    <w:rsid w:val="0026426C"/>
    <w:rPr>
      <w:b/>
      <w:bCs/>
    </w:rPr>
  </w:style>
  <w:style w:type="character" w:customStyle="1" w:styleId="CommentSubjectChar">
    <w:name w:val="Comment Subject Char"/>
    <w:basedOn w:val="CommentTextChar"/>
    <w:link w:val="CommentSubject"/>
    <w:uiPriority w:val="99"/>
    <w:semiHidden/>
    <w:rsid w:val="0026426C"/>
    <w:rPr>
      <w:rFonts w:ascii="Calibri" w:hAnsi="Calibri" w:cstheme="minorBidi"/>
      <w:b/>
      <w:bCs/>
    </w:rPr>
  </w:style>
  <w:style w:type="paragraph" w:styleId="Revision">
    <w:name w:val="Revision"/>
    <w:hidden/>
    <w:uiPriority w:val="99"/>
    <w:semiHidden/>
    <w:rsid w:val="008E0F30"/>
    <w:rPr>
      <w:rFonts w:ascii="Calibri" w:hAnsi="Calibr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mailto:GRP.Helpdesk@communitygrants.gov.au"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_rels/head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35.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2FFCA95777484E9A77227BB637E47A"/>
        <w:category>
          <w:name w:val="General"/>
          <w:gallery w:val="placeholder"/>
        </w:category>
        <w:types>
          <w:type w:val="bbPlcHdr"/>
        </w:types>
        <w:behaviors>
          <w:behavior w:val="content"/>
        </w:behaviors>
        <w:guid w:val="{227B5E78-E5D7-4CAD-915D-560167B5B7EB}"/>
      </w:docPartPr>
      <w:docPartBody>
        <w:p w:rsidR="006140A5" w:rsidRDefault="006140A5">
          <w:pPr>
            <w:pStyle w:val="F62FFCA95777484E9A77227BB637E47A"/>
          </w:pPr>
          <w: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0A5"/>
    <w:rsid w:val="006140A5"/>
    <w:rsid w:val="00E24F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FCA95777484E9A77227BB637E47A">
    <w:name w:val="F62FFCA95777484E9A77227BB637E47A"/>
  </w:style>
  <w:style w:type="paragraph" w:customStyle="1" w:styleId="DCBA1F8AD990411295702AD161DCEEA1">
    <w:name w:val="DCBA1F8AD990411295702AD161DCE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C7362E-21A1-414F-860C-4011845AF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1355</TotalTime>
  <Pages>17</Pages>
  <Words>1446</Words>
  <Characters>7431</Characters>
  <Application>Microsoft Office Word</Application>
  <DocSecurity>0</DocSecurity>
  <Lines>229</Lines>
  <Paragraphs>133</Paragraphs>
  <ScaleCrop>false</ScaleCrop>
  <HeadingPairs>
    <vt:vector size="2" baseType="variant">
      <vt:variant>
        <vt:lpstr>Title</vt:lpstr>
      </vt:variant>
      <vt:variant>
        <vt:i4>1</vt:i4>
      </vt:variant>
    </vt:vector>
  </HeadingPairs>
  <TitlesOfParts>
    <vt:vector size="1" baseType="lpstr">
      <vt:lpstr>Update Grant Activity Contacts</vt:lpstr>
    </vt:vector>
  </TitlesOfParts>
  <Company>Community Grants Hub</Company>
  <LinksUpToDate>false</LinksUpToDate>
  <CharactersWithSpaces>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Grant Activity Contacts</dc:title>
  <dc:subject>Changes to the Staff Details page in the Portal</dc:subject>
  <dc:creator>STEFANOSKI, Sue</dc:creator>
  <cp:keywords>[SEC=OFFICIAL]</cp:keywords>
  <cp:lastModifiedBy>SKILLING, Belinda</cp:lastModifiedBy>
  <cp:revision>51</cp:revision>
  <dcterms:created xsi:type="dcterms:W3CDTF">2023-04-04T06:38:00Z</dcterms:created>
  <dcterms:modified xsi:type="dcterms:W3CDTF">2023-08-28T01:41:00Z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8EB0DC91D9024BA68F9785C5E418CBC2</vt:lpwstr>
  </property>
  <property fmtid="{D5CDD505-2E9C-101B-9397-08002B2CF9AE}" pid="9" name="PM_ProtectiveMarkingValue_Footer">
    <vt:lpwstr>OFFICIAL</vt:lpwstr>
  </property>
  <property fmtid="{D5CDD505-2E9C-101B-9397-08002B2CF9AE}" pid="10" name="PM_Originator_Hash_SHA1">
    <vt:lpwstr>9B3DB8E66E300E4458F9CFA8527F8DA558427DA5</vt:lpwstr>
  </property>
  <property fmtid="{D5CDD505-2E9C-101B-9397-08002B2CF9AE}" pid="11" name="PM_OriginationTimeStamp">
    <vt:lpwstr>2023-08-28T01:41:00Z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F1ED14D9151ED648F98DF4D3012B5281</vt:lpwstr>
  </property>
  <property fmtid="{D5CDD505-2E9C-101B-9397-08002B2CF9AE}" pid="20" name="PM_Hash_Salt">
    <vt:lpwstr>254D9C0B772DA44D294B180C810E446B</vt:lpwstr>
  </property>
  <property fmtid="{D5CDD505-2E9C-101B-9397-08002B2CF9AE}" pid="21" name="PM_Hash_SHA1">
    <vt:lpwstr>A1A077343C3B9B88578B458D0CBAA774BDB685D0</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C260AF0170208F9CD72CF58022F7DAD9696D60C397CD0A1D510C1287BEE61CAB</vt:lpwstr>
  </property>
  <property fmtid="{D5CDD505-2E9C-101B-9397-08002B2CF9AE}" pid="26" name="PM_OriginatorDomainName_SHA256">
    <vt:lpwstr>E83A2A66C4061446A7E3732E8D44762184B6B377D962B96C83DC624302585857</vt:lpwstr>
  </property>
</Properties>
</file>