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9745" w14:textId="77777777" w:rsidR="00827DA1" w:rsidRPr="00552E5A" w:rsidRDefault="00827DA1" w:rsidP="00827DA1">
      <w:pPr>
        <w:pStyle w:val="Heading1"/>
        <w:spacing w:before="0" w:line="240" w:lineRule="auto"/>
        <w:rPr>
          <w:sz w:val="88"/>
          <w:szCs w:val="88"/>
        </w:rPr>
      </w:pPr>
      <w:r w:rsidRPr="00552E5A">
        <w:rPr>
          <w:sz w:val="88"/>
          <w:szCs w:val="88"/>
        </w:rPr>
        <w:t>View Milestones</w:t>
      </w:r>
    </w:p>
    <w:p w14:paraId="2A87167F" w14:textId="41FE902D" w:rsidR="00803D49" w:rsidRDefault="00AD4685" w:rsidP="00803D49">
      <w:pPr>
        <w:pStyle w:val="Subtitle"/>
      </w:pPr>
      <w:r>
        <w:t>Task Card</w:t>
      </w:r>
    </w:p>
    <w:p w14:paraId="432613F8" w14:textId="36494A57" w:rsidR="00E17E49" w:rsidRPr="00E17E49" w:rsidRDefault="00E17E49" w:rsidP="00E17E49">
      <w:pPr>
        <w:pStyle w:val="BodyText"/>
      </w:pPr>
      <w:r w:rsidRPr="00E17E49">
        <w:t xml:space="preserve">This guide explains how to view and search for milestones in the </w:t>
      </w:r>
      <w:r w:rsidRPr="00401E17">
        <w:t>Grant Recipient Portal</w:t>
      </w:r>
      <w:r w:rsidR="00AC0E1A">
        <w:t xml:space="preserve"> (Portal)</w:t>
      </w:r>
      <w:r w:rsidRPr="00E17E49">
        <w:t xml:space="preserve">. Milestones are the actions, deliverables and payments linked to your organisation's Grant Agreement. </w:t>
      </w:r>
    </w:p>
    <w:p w14:paraId="26D8EE9B" w14:textId="77777777" w:rsidR="00E17E49" w:rsidRDefault="00E17E49" w:rsidP="00E17E49">
      <w:pPr>
        <w:pStyle w:val="BodyText"/>
      </w:pPr>
      <w:r w:rsidRPr="00E17E49">
        <w:rPr>
          <w:b/>
          <w:bCs/>
        </w:rPr>
        <w:t>Portal access required:</w:t>
      </w:r>
      <w:r w:rsidRPr="00E17E49">
        <w:t xml:space="preserve"> Administrator, Editor or View Only.</w:t>
      </w:r>
    </w:p>
    <w:p w14:paraId="334CD056" w14:textId="77777777" w:rsidR="00CC01E9" w:rsidRPr="00610C66" w:rsidRDefault="00CC01E9" w:rsidP="00610C66">
      <w:pPr>
        <w:pStyle w:val="Heading2"/>
      </w:pPr>
      <w:r w:rsidRPr="00CC01E9">
        <w:t>View Milestones</w:t>
      </w:r>
    </w:p>
    <w:p w14:paraId="5BBD816F" w14:textId="56A1AC6B" w:rsidR="00CC01E9" w:rsidRPr="00CC01E9" w:rsidRDefault="00CC01E9" w:rsidP="00AC0E1A">
      <w:pPr>
        <w:pStyle w:val="BodyText"/>
      </w:pPr>
      <w:r w:rsidRPr="00CC01E9">
        <w:t xml:space="preserve">From the </w:t>
      </w:r>
      <w:r w:rsidR="001C0B88">
        <w:t>Portal h</w:t>
      </w:r>
      <w:r w:rsidRPr="00CC01E9">
        <w:t>ome page</w:t>
      </w:r>
      <w:r w:rsidR="001C0B88">
        <w:t>, s</w:t>
      </w:r>
      <w:r w:rsidRPr="00CC01E9">
        <w:t xml:space="preserve">elect the </w:t>
      </w:r>
      <w:r w:rsidRPr="00CC01E9">
        <w:rPr>
          <w:b/>
          <w:bCs/>
        </w:rPr>
        <w:t>Milestones</w:t>
      </w:r>
      <w:r w:rsidRPr="00CC01E9">
        <w:t xml:space="preserve"> tile, or</w:t>
      </w:r>
      <w:r w:rsidR="001C0B88">
        <w:t xml:space="preserve"> the link </w:t>
      </w:r>
      <w:r w:rsidRPr="00CC01E9">
        <w:t>from the navigation menu.</w:t>
      </w:r>
    </w:p>
    <w:p w14:paraId="101B6B13" w14:textId="09B01432" w:rsidR="00CC01E9" w:rsidRPr="00CC01E9" w:rsidRDefault="00803C8F" w:rsidP="00CC01E9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43037707" wp14:editId="235494D0">
            <wp:extent cx="5691637" cy="3931424"/>
            <wp:effectExtent l="19050" t="19050" r="23495" b="12065"/>
            <wp:docPr id="77" name="Picture 77" descr="Screenshot of the portal home screen with the milestones tile and 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8828" cy="393639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C01E9" w:rsidRPr="00CC01E9">
        <w:rPr>
          <w:noProof/>
        </w:rPr>
        <mc:AlternateContent>
          <mc:Choice Requires="wps">
            <w:drawing>
              <wp:inline distT="0" distB="0" distL="0" distR="0" wp14:anchorId="312E4D00" wp14:editId="13283164">
                <wp:extent cx="304800" cy="304800"/>
                <wp:effectExtent l="0" t="0" r="0" b="0"/>
                <wp:docPr id="1629584563" name="Rectangle 18" descr="Milestones tile and menu link highligh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A8ACE27" id="Rectangle 18" o:spid="_x0000_s1026" alt="Milestones tile and menu link highlight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C38C79F" w14:textId="77777777" w:rsidR="007C22F8" w:rsidRDefault="007C22F8">
      <w:pPr>
        <w:spacing w:line="240" w:lineRule="auto"/>
        <w:rPr>
          <w:rFonts w:ascii="Georgia" w:eastAsiaTheme="majorEastAsia" w:hAnsi="Georgia" w:cstheme="majorBidi"/>
          <w:bCs/>
          <w:color w:val="A6192E"/>
          <w:sz w:val="36"/>
          <w:szCs w:val="52"/>
        </w:rPr>
      </w:pPr>
      <w:r>
        <w:br w:type="page"/>
      </w:r>
    </w:p>
    <w:p w14:paraId="0E3BA9E3" w14:textId="77777777" w:rsidR="00CC01E9" w:rsidRPr="00CC01E9" w:rsidRDefault="00CC01E9" w:rsidP="00CC01E9">
      <w:pPr>
        <w:pStyle w:val="BodyText"/>
      </w:pPr>
      <w:r w:rsidRPr="00CC01E9">
        <w:lastRenderedPageBreak/>
        <w:t xml:space="preserve">The </w:t>
      </w:r>
      <w:r w:rsidRPr="00CC01E9">
        <w:rPr>
          <w:b/>
          <w:bCs/>
        </w:rPr>
        <w:t>Milestones</w:t>
      </w:r>
      <w:r w:rsidRPr="00CC01E9">
        <w:t xml:space="preserve"> page opens and displays your organisation's upcoming milestones by default.</w:t>
      </w:r>
    </w:p>
    <w:p w14:paraId="21F11141" w14:textId="77777777" w:rsidR="00CC01E9" w:rsidRPr="00CC01E9" w:rsidRDefault="00CC01E9" w:rsidP="00CC01E9">
      <w:pPr>
        <w:pStyle w:val="BodyText"/>
      </w:pPr>
      <w:r w:rsidRPr="00CC01E9">
        <w:t>You can use the filter to view:</w:t>
      </w:r>
    </w:p>
    <w:p w14:paraId="382FAF66" w14:textId="77777777" w:rsidR="00CC01E9" w:rsidRPr="00CC01E9" w:rsidRDefault="00CC01E9" w:rsidP="00CC01E9">
      <w:pPr>
        <w:pStyle w:val="BodyText"/>
        <w:numPr>
          <w:ilvl w:val="0"/>
          <w:numId w:val="9"/>
        </w:numPr>
      </w:pPr>
      <w:r w:rsidRPr="00CC01E9">
        <w:t>Upcoming Milestones</w:t>
      </w:r>
    </w:p>
    <w:p w14:paraId="1868AC28" w14:textId="77777777" w:rsidR="00CC01E9" w:rsidRPr="00CC01E9" w:rsidRDefault="00CC01E9" w:rsidP="00CC01E9">
      <w:pPr>
        <w:pStyle w:val="BodyText"/>
        <w:numPr>
          <w:ilvl w:val="0"/>
          <w:numId w:val="9"/>
        </w:numPr>
      </w:pPr>
      <w:r w:rsidRPr="00CC01E9">
        <w:t>Submitted Milestones</w:t>
      </w:r>
    </w:p>
    <w:p w14:paraId="02A134AE" w14:textId="77777777" w:rsidR="00CC01E9" w:rsidRPr="00CC01E9" w:rsidRDefault="00CC01E9" w:rsidP="00CC01E9">
      <w:pPr>
        <w:pStyle w:val="BodyText"/>
        <w:numPr>
          <w:ilvl w:val="0"/>
          <w:numId w:val="9"/>
        </w:numPr>
      </w:pPr>
      <w:r w:rsidRPr="00CC01E9">
        <w:t>Payment Milestones</w:t>
      </w:r>
    </w:p>
    <w:p w14:paraId="7D6EA8E3" w14:textId="77777777" w:rsidR="00CC01E9" w:rsidRPr="00CC01E9" w:rsidRDefault="00CC01E9" w:rsidP="00CC01E9">
      <w:pPr>
        <w:pStyle w:val="BodyText"/>
        <w:numPr>
          <w:ilvl w:val="0"/>
          <w:numId w:val="9"/>
        </w:numPr>
      </w:pPr>
      <w:r w:rsidRPr="00CC01E9">
        <w:t>All Milestones</w:t>
      </w:r>
    </w:p>
    <w:p w14:paraId="27D74F2B" w14:textId="77777777" w:rsidR="00CF0B32" w:rsidRDefault="00803C8F" w:rsidP="001C0B88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0D2869D4" wp14:editId="00C45B6B">
            <wp:extent cx="5881418" cy="2971223"/>
            <wp:effectExtent l="19050" t="19050" r="24130" b="19685"/>
            <wp:docPr id="82" name="Picture 82" descr="Screenshot of the milestones screen with the filter secti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6764" cy="298907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FDADDA" w14:textId="77777777" w:rsidR="00CC01E9" w:rsidRPr="00CC01E9" w:rsidRDefault="00CC01E9" w:rsidP="007C22F8">
      <w:pPr>
        <w:pStyle w:val="BodyText"/>
      </w:pPr>
      <w:r w:rsidRPr="00CC01E9">
        <w:t>Select the filter drop-down list.</w:t>
      </w:r>
    </w:p>
    <w:p w14:paraId="240372A4" w14:textId="77777777" w:rsidR="00CC01E9" w:rsidRPr="00CC01E9" w:rsidRDefault="00CC01E9" w:rsidP="007C22F8">
      <w:pPr>
        <w:pStyle w:val="BodyText"/>
      </w:pPr>
      <w:r w:rsidRPr="00CC01E9">
        <w:t>Choose the type of milestones you want to view.</w:t>
      </w:r>
    </w:p>
    <w:p w14:paraId="3351CD61" w14:textId="77777777" w:rsidR="00CC01E9" w:rsidRPr="00CC01E9" w:rsidRDefault="00CC01E9" w:rsidP="007C22F8">
      <w:pPr>
        <w:pStyle w:val="BodyText"/>
      </w:pPr>
      <w:r w:rsidRPr="00CC01E9">
        <w:t xml:space="preserve">Select </w:t>
      </w:r>
      <w:r w:rsidRPr="00CC01E9">
        <w:rPr>
          <w:b/>
          <w:bCs/>
        </w:rPr>
        <w:t>Apply Filter</w:t>
      </w:r>
      <w:r w:rsidRPr="00CC01E9">
        <w:t>.</w:t>
      </w:r>
    </w:p>
    <w:p w14:paraId="241A418A" w14:textId="0EB36E44" w:rsidR="00CC01E9" w:rsidRPr="00CC01E9" w:rsidRDefault="00803C8F" w:rsidP="00CC01E9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260C2791" wp14:editId="283AE590">
            <wp:extent cx="2993416" cy="1007493"/>
            <wp:effectExtent l="19050" t="19050" r="16510" b="21590"/>
            <wp:docPr id="114" name="Picture 114" descr="Screenshot of the filter dropdown menu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8694" cy="10126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807E9C" w14:textId="77777777" w:rsidR="00CC01E9" w:rsidRPr="00CC01E9" w:rsidRDefault="00CC01E9" w:rsidP="00CC01E9">
      <w:pPr>
        <w:pStyle w:val="BodyText"/>
      </w:pPr>
      <w:r w:rsidRPr="00CC01E9">
        <w:t>After applying the filter, the matching milestones will be displayed.</w:t>
      </w:r>
    </w:p>
    <w:p w14:paraId="2A85F19A" w14:textId="77777777" w:rsidR="00CC01E9" w:rsidRPr="00CC01E9" w:rsidRDefault="00CC01E9" w:rsidP="00CC01E9">
      <w:pPr>
        <w:pStyle w:val="BodyText"/>
      </w:pPr>
      <w:r w:rsidRPr="00CC01E9">
        <w:t xml:space="preserve">To see more information about a milestone, select the </w:t>
      </w:r>
      <w:r w:rsidRPr="00CC01E9">
        <w:rPr>
          <w:b/>
          <w:bCs/>
        </w:rPr>
        <w:t>arrow</w:t>
      </w:r>
      <w:r w:rsidRPr="00CC01E9">
        <w:t xml:space="preserve"> next to the Activity ID.</w:t>
      </w:r>
    </w:p>
    <w:p w14:paraId="42C7B27F" w14:textId="77777777" w:rsidR="00CF0B32" w:rsidRDefault="00803C8F" w:rsidP="001C0B88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3A77A8A1" wp14:editId="28D3370E">
            <wp:extent cx="5881370" cy="2173264"/>
            <wp:effectExtent l="19050" t="19050" r="24130" b="17780"/>
            <wp:docPr id="7" name="Picture 7" descr="Screenshot of the milestones screen showing the arrow which displays milestone detail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4041" cy="220750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CDC3F6" w14:textId="77777777" w:rsidR="00CC01E9" w:rsidRPr="00CC01E9" w:rsidRDefault="00CC01E9" w:rsidP="00CC01E9">
      <w:pPr>
        <w:pStyle w:val="BodyText"/>
      </w:pPr>
      <w:r w:rsidRPr="00CC01E9">
        <w:lastRenderedPageBreak/>
        <w:t xml:space="preserve">To view the related activity, select the </w:t>
      </w:r>
      <w:r w:rsidRPr="00CC01E9">
        <w:rPr>
          <w:b/>
          <w:bCs/>
        </w:rPr>
        <w:t>Activity ID</w:t>
      </w:r>
      <w:r w:rsidRPr="00CC01E9">
        <w:t xml:space="preserve"> link.</w:t>
      </w:r>
    </w:p>
    <w:p w14:paraId="5B67B2BE" w14:textId="77777777" w:rsidR="00CF0B32" w:rsidRDefault="00803C8F" w:rsidP="001C0B88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3D61E0DB" wp14:editId="799D413F">
            <wp:extent cx="5829660" cy="2002623"/>
            <wp:effectExtent l="19050" t="19050" r="19050" b="17145"/>
            <wp:docPr id="1" name="Picture 1" descr="Screenshot of the Milestones screen with the activity ID hyper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55731" cy="201157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08EA58" w14:textId="77777777" w:rsidR="00CC01E9" w:rsidRPr="00CC01E9" w:rsidRDefault="00CC01E9" w:rsidP="00CC01E9">
      <w:pPr>
        <w:pStyle w:val="BodyText"/>
      </w:pPr>
      <w:r w:rsidRPr="00CC01E9">
        <w:t xml:space="preserve">If you need to find a specific milestone, select </w:t>
      </w:r>
      <w:r w:rsidRPr="00CC01E9">
        <w:rPr>
          <w:b/>
          <w:bCs/>
        </w:rPr>
        <w:t>Search all Milestones</w:t>
      </w:r>
      <w:r w:rsidRPr="00CC01E9">
        <w:t>.</w:t>
      </w:r>
    </w:p>
    <w:p w14:paraId="3E1D1CD8" w14:textId="77777777" w:rsidR="00CF0B32" w:rsidRDefault="00803C8F" w:rsidP="001C0B88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23EA5B4D" wp14:editId="427B8EA8">
            <wp:extent cx="5889770" cy="2172060"/>
            <wp:effectExtent l="19050" t="19050" r="15875" b="19050"/>
            <wp:docPr id="81" name="Picture 81" descr="Screenshot of milestones screen with the search all milestones button highlighted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20839" cy="218351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1B2752" w14:textId="77777777" w:rsidR="00CC01E9" w:rsidRPr="00CC01E9" w:rsidRDefault="00CC01E9" w:rsidP="00CC01E9">
      <w:pPr>
        <w:pStyle w:val="BodyText"/>
      </w:pPr>
      <w:r w:rsidRPr="00CC01E9">
        <w:t xml:space="preserve">On the </w:t>
      </w:r>
      <w:r w:rsidRPr="00CC01E9">
        <w:rPr>
          <w:b/>
          <w:bCs/>
        </w:rPr>
        <w:t>Search all Milestones</w:t>
      </w:r>
      <w:r w:rsidRPr="00CC01E9">
        <w:t xml:space="preserve"> page:</w:t>
      </w:r>
    </w:p>
    <w:p w14:paraId="38C07C43" w14:textId="77777777" w:rsidR="00CC01E9" w:rsidRPr="00CC01E9" w:rsidRDefault="00CC01E9" w:rsidP="00CC01E9">
      <w:pPr>
        <w:pStyle w:val="BodyText"/>
        <w:numPr>
          <w:ilvl w:val="0"/>
          <w:numId w:val="11"/>
        </w:numPr>
      </w:pPr>
      <w:r w:rsidRPr="00CC01E9">
        <w:t>Enter at least one search criterion.</w:t>
      </w:r>
    </w:p>
    <w:p w14:paraId="4B6BD966" w14:textId="77777777" w:rsidR="00CC01E9" w:rsidRPr="00CC01E9" w:rsidRDefault="00CC01E9" w:rsidP="00CC01E9">
      <w:pPr>
        <w:pStyle w:val="BodyText"/>
        <w:numPr>
          <w:ilvl w:val="0"/>
          <w:numId w:val="11"/>
        </w:numPr>
      </w:pPr>
      <w:r w:rsidRPr="00CC01E9">
        <w:t xml:space="preserve">Select </w:t>
      </w:r>
      <w:r w:rsidRPr="00CC01E9">
        <w:rPr>
          <w:b/>
          <w:bCs/>
        </w:rPr>
        <w:t>Run search</w:t>
      </w:r>
      <w:r w:rsidRPr="00CC01E9">
        <w:t>.</w:t>
      </w:r>
    </w:p>
    <w:p w14:paraId="03800DB4" w14:textId="77777777" w:rsidR="00CC01E9" w:rsidRPr="00CC01E9" w:rsidRDefault="00CC01E9" w:rsidP="00CC01E9">
      <w:pPr>
        <w:pStyle w:val="BodyText"/>
      </w:pPr>
      <w:r w:rsidRPr="00CC01E9">
        <w:t>You can search using information such as:</w:t>
      </w:r>
    </w:p>
    <w:p w14:paraId="629A583A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Milestone type</w:t>
      </w:r>
    </w:p>
    <w:p w14:paraId="56379EDB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Department</w:t>
      </w:r>
    </w:p>
    <w:p w14:paraId="2ED62614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Activity ID</w:t>
      </w:r>
    </w:p>
    <w:p w14:paraId="687FA408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Activity name</w:t>
      </w:r>
    </w:p>
    <w:p w14:paraId="03C4ADC9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Schedule ID</w:t>
      </w:r>
    </w:p>
    <w:p w14:paraId="2B4BBA8F" w14:textId="77777777" w:rsidR="00CC01E9" w:rsidRPr="00CC01E9" w:rsidRDefault="00CC01E9" w:rsidP="00CC01E9">
      <w:pPr>
        <w:pStyle w:val="BodyText"/>
        <w:numPr>
          <w:ilvl w:val="0"/>
          <w:numId w:val="12"/>
        </w:numPr>
      </w:pPr>
      <w:r w:rsidRPr="00CC01E9">
        <w:t>Date range</w:t>
      </w:r>
    </w:p>
    <w:p w14:paraId="313AC5D6" w14:textId="439146C5" w:rsidR="00CC01E9" w:rsidRPr="00CC01E9" w:rsidRDefault="00CF0B32" w:rsidP="001C0B88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541D5D0A" wp14:editId="5C84E8FA">
            <wp:extent cx="5892719" cy="1257659"/>
            <wp:effectExtent l="19050" t="19050" r="13335" b="19050"/>
            <wp:docPr id="118" name="Picture 118" descr="A screenshot of the milestones search screen. The run search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4211" cy="126651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C4838D" w14:textId="77777777" w:rsidR="00CC01E9" w:rsidRPr="00CC01E9" w:rsidRDefault="00CC01E9" w:rsidP="00CC01E9">
      <w:pPr>
        <w:pStyle w:val="BodyText"/>
      </w:pPr>
      <w:r w:rsidRPr="00CC01E9">
        <w:t>The search results will appear below the search fields.</w:t>
      </w:r>
    </w:p>
    <w:p w14:paraId="2BF785C6" w14:textId="77777777" w:rsidR="00CC01E9" w:rsidRPr="00CC01E9" w:rsidRDefault="00CC01E9" w:rsidP="00CC01E9">
      <w:pPr>
        <w:pStyle w:val="BodyText"/>
      </w:pPr>
      <w:r w:rsidRPr="00CC01E9">
        <w:t>To export the results:</w:t>
      </w:r>
    </w:p>
    <w:p w14:paraId="51D3D6B1" w14:textId="77777777" w:rsidR="00CC01E9" w:rsidRPr="00CC01E9" w:rsidRDefault="00CC01E9" w:rsidP="00CC01E9">
      <w:pPr>
        <w:pStyle w:val="BodyText"/>
        <w:numPr>
          <w:ilvl w:val="0"/>
          <w:numId w:val="13"/>
        </w:numPr>
      </w:pPr>
      <w:r w:rsidRPr="00CC01E9">
        <w:lastRenderedPageBreak/>
        <w:t xml:space="preserve">Select an export format from the </w:t>
      </w:r>
      <w:r w:rsidRPr="00CC01E9">
        <w:rPr>
          <w:b/>
          <w:bCs/>
        </w:rPr>
        <w:t>Format</w:t>
      </w:r>
      <w:r w:rsidRPr="00CC01E9">
        <w:t xml:space="preserve"> drop-down list.</w:t>
      </w:r>
    </w:p>
    <w:p w14:paraId="46E0355E" w14:textId="77777777" w:rsidR="00CC01E9" w:rsidRPr="00CC01E9" w:rsidRDefault="00CC01E9" w:rsidP="00CC01E9">
      <w:pPr>
        <w:pStyle w:val="BodyText"/>
        <w:numPr>
          <w:ilvl w:val="0"/>
          <w:numId w:val="13"/>
        </w:numPr>
      </w:pPr>
      <w:r w:rsidRPr="00CC01E9">
        <w:t xml:space="preserve">Select </w:t>
      </w:r>
      <w:r w:rsidRPr="00CC01E9">
        <w:rPr>
          <w:b/>
          <w:bCs/>
        </w:rPr>
        <w:t>Export</w:t>
      </w:r>
      <w:r w:rsidRPr="00CC01E9">
        <w:t>.</w:t>
      </w:r>
    </w:p>
    <w:p w14:paraId="7C8D45F8" w14:textId="14A2DFB5" w:rsidR="00E17E49" w:rsidRDefault="00CF0B32" w:rsidP="00E17E49">
      <w:pPr>
        <w:pStyle w:val="BodyText"/>
      </w:pPr>
      <w:r w:rsidRPr="00466645">
        <w:rPr>
          <w:noProof/>
          <w:lang w:eastAsia="en-AU"/>
        </w:rPr>
        <w:drawing>
          <wp:inline distT="0" distB="0" distL="0" distR="0" wp14:anchorId="476CEFEE" wp14:editId="6F7EF24D">
            <wp:extent cx="5870831" cy="2215191"/>
            <wp:effectExtent l="19050" t="19050" r="15875" b="13970"/>
            <wp:docPr id="83" name="Picture 83" descr="Screenshot of the results of the milestone search and the select format and export functi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77439" cy="221768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3971A" w14:textId="6D69DBDC" w:rsidR="0072016B" w:rsidRDefault="0050645A" w:rsidP="003230AD">
      <w:pPr>
        <w:pStyle w:val="Heading2"/>
        <w:spacing w:before="480" w:after="140"/>
      </w:pPr>
      <w:bookmarkStart w:id="0" w:name="_Need_help?"/>
      <w:bookmarkStart w:id="1" w:name="_Need_help?_1"/>
      <w:bookmarkEnd w:id="0"/>
      <w:bookmarkEnd w:id="1"/>
      <w:r>
        <w:t>Need help?</w:t>
      </w:r>
    </w:p>
    <w:p w14:paraId="3D031538" w14:textId="1F3CD6EE" w:rsidR="0050645A" w:rsidRPr="005A0F28" w:rsidRDefault="005A0F28" w:rsidP="005A0F28">
      <w:pPr>
        <w:pStyle w:val="BodyText"/>
      </w:pPr>
      <w:r>
        <w:t xml:space="preserve">For further assistance with the Grant Recipient Portal, please contact the Community Grants Hub at </w:t>
      </w:r>
      <w:hyperlink r:id="rId21" w:history="1">
        <w:r w:rsidR="00AC0E1A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5A0F28" w:rsidSect="002E6E2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852B" w14:textId="77777777" w:rsidR="0083639C" w:rsidRDefault="0083639C" w:rsidP="00772718">
      <w:pPr>
        <w:spacing w:line="240" w:lineRule="auto"/>
      </w:pPr>
      <w:r>
        <w:separator/>
      </w:r>
    </w:p>
  </w:endnote>
  <w:endnote w:type="continuationSeparator" w:id="0">
    <w:p w14:paraId="1ABD16E4" w14:textId="77777777" w:rsidR="0083639C" w:rsidRDefault="0083639C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088AEE92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01FCD7F3" w:rsidR="002E6E28" w:rsidRDefault="00000000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7742EE11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5B3953">
      <w:t>Sept 2</w:t>
    </w:r>
    <w:r w:rsidR="001C0B88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1C0ED8CF" w:rsidR="003A3D76" w:rsidRDefault="00000000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10A45F24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B2E73" w14:textId="77777777" w:rsidR="0083639C" w:rsidRDefault="0083639C" w:rsidP="00772718">
      <w:pPr>
        <w:spacing w:line="240" w:lineRule="auto"/>
      </w:pPr>
      <w:r>
        <w:separator/>
      </w:r>
    </w:p>
  </w:footnote>
  <w:footnote w:type="continuationSeparator" w:id="0">
    <w:p w14:paraId="3C84FBA1" w14:textId="77777777" w:rsidR="0083639C" w:rsidRDefault="0083639C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7CFAC733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A21F" w14:textId="65D2E277" w:rsidR="00AC0E1A" w:rsidRDefault="00AC0E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711D1238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21225C5A"/>
    <w:multiLevelType w:val="multilevel"/>
    <w:tmpl w:val="4966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E134673"/>
    <w:multiLevelType w:val="multilevel"/>
    <w:tmpl w:val="CBD42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3327F"/>
    <w:multiLevelType w:val="hybridMultilevel"/>
    <w:tmpl w:val="EDBA8E86"/>
    <w:lvl w:ilvl="0" w:tplc="F802FE1A">
      <w:start w:val="1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6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4356FDB"/>
    <w:multiLevelType w:val="multilevel"/>
    <w:tmpl w:val="F062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309A0"/>
    <w:multiLevelType w:val="hybridMultilevel"/>
    <w:tmpl w:val="260AA916"/>
    <w:lvl w:ilvl="0" w:tplc="5442E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D7A62"/>
    <w:multiLevelType w:val="multilevel"/>
    <w:tmpl w:val="C8DAC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473CAD"/>
    <w:multiLevelType w:val="multilevel"/>
    <w:tmpl w:val="DA22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12" w15:restartNumberingAfterBreak="0">
    <w:nsid w:val="73816D4F"/>
    <w:multiLevelType w:val="multilevel"/>
    <w:tmpl w:val="71B82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2836538">
    <w:abstractNumId w:val="0"/>
  </w:num>
  <w:num w:numId="2" w16cid:durableId="1493981043">
    <w:abstractNumId w:val="11"/>
  </w:num>
  <w:num w:numId="3" w16cid:durableId="999308129">
    <w:abstractNumId w:val="2"/>
  </w:num>
  <w:num w:numId="4" w16cid:durableId="439571975">
    <w:abstractNumId w:val="6"/>
  </w:num>
  <w:num w:numId="5" w16cid:durableId="250505642">
    <w:abstractNumId w:val="5"/>
  </w:num>
  <w:num w:numId="6" w16cid:durableId="2098594056">
    <w:abstractNumId w:val="4"/>
  </w:num>
  <w:num w:numId="7" w16cid:durableId="328674014">
    <w:abstractNumId w:val="8"/>
  </w:num>
  <w:num w:numId="8" w16cid:durableId="1316952815">
    <w:abstractNumId w:val="7"/>
  </w:num>
  <w:num w:numId="9" w16cid:durableId="276135443">
    <w:abstractNumId w:val="10"/>
  </w:num>
  <w:num w:numId="10" w16cid:durableId="1031997471">
    <w:abstractNumId w:val="12"/>
  </w:num>
  <w:num w:numId="11" w16cid:durableId="1892232348">
    <w:abstractNumId w:val="3"/>
  </w:num>
  <w:num w:numId="12" w16cid:durableId="2062944715">
    <w:abstractNumId w:val="1"/>
  </w:num>
  <w:num w:numId="13" w16cid:durableId="563612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7DE9"/>
    <w:rsid w:val="00015AE4"/>
    <w:rsid w:val="0003018E"/>
    <w:rsid w:val="00033BC3"/>
    <w:rsid w:val="000448AF"/>
    <w:rsid w:val="00044A9A"/>
    <w:rsid w:val="00044E09"/>
    <w:rsid w:val="0004784D"/>
    <w:rsid w:val="00053A00"/>
    <w:rsid w:val="000779CD"/>
    <w:rsid w:val="00085E16"/>
    <w:rsid w:val="000B6C00"/>
    <w:rsid w:val="000C1F06"/>
    <w:rsid w:val="000C47BA"/>
    <w:rsid w:val="000D49B2"/>
    <w:rsid w:val="000F1DD1"/>
    <w:rsid w:val="000F28B8"/>
    <w:rsid w:val="000F3766"/>
    <w:rsid w:val="00106FC4"/>
    <w:rsid w:val="00111F0C"/>
    <w:rsid w:val="00133A1A"/>
    <w:rsid w:val="00145E2D"/>
    <w:rsid w:val="00146699"/>
    <w:rsid w:val="00161E3E"/>
    <w:rsid w:val="0016612C"/>
    <w:rsid w:val="00171634"/>
    <w:rsid w:val="001763D4"/>
    <w:rsid w:val="00181433"/>
    <w:rsid w:val="001834DD"/>
    <w:rsid w:val="001970A6"/>
    <w:rsid w:val="001B7C07"/>
    <w:rsid w:val="001C0B88"/>
    <w:rsid w:val="001C53CE"/>
    <w:rsid w:val="001C5D96"/>
    <w:rsid w:val="001D341B"/>
    <w:rsid w:val="001D778D"/>
    <w:rsid w:val="001E3D2B"/>
    <w:rsid w:val="001E66CE"/>
    <w:rsid w:val="0020033E"/>
    <w:rsid w:val="00221DC2"/>
    <w:rsid w:val="00222526"/>
    <w:rsid w:val="00244B48"/>
    <w:rsid w:val="002526A8"/>
    <w:rsid w:val="002573D5"/>
    <w:rsid w:val="00264E26"/>
    <w:rsid w:val="0027171B"/>
    <w:rsid w:val="00280E74"/>
    <w:rsid w:val="002A41E1"/>
    <w:rsid w:val="002B6574"/>
    <w:rsid w:val="002D4D48"/>
    <w:rsid w:val="002E21D2"/>
    <w:rsid w:val="002E6E28"/>
    <w:rsid w:val="002F7D3C"/>
    <w:rsid w:val="00305720"/>
    <w:rsid w:val="003131AB"/>
    <w:rsid w:val="00314AAA"/>
    <w:rsid w:val="003217BE"/>
    <w:rsid w:val="003230AD"/>
    <w:rsid w:val="0034005B"/>
    <w:rsid w:val="003448C5"/>
    <w:rsid w:val="003A3D76"/>
    <w:rsid w:val="003D0647"/>
    <w:rsid w:val="003D1265"/>
    <w:rsid w:val="003D3B1D"/>
    <w:rsid w:val="003D5DBE"/>
    <w:rsid w:val="003E68EB"/>
    <w:rsid w:val="003E711E"/>
    <w:rsid w:val="00401E17"/>
    <w:rsid w:val="00404841"/>
    <w:rsid w:val="00412059"/>
    <w:rsid w:val="00412684"/>
    <w:rsid w:val="00425633"/>
    <w:rsid w:val="00441E79"/>
    <w:rsid w:val="00450486"/>
    <w:rsid w:val="004675B9"/>
    <w:rsid w:val="004709E9"/>
    <w:rsid w:val="00471114"/>
    <w:rsid w:val="00483A58"/>
    <w:rsid w:val="004902A6"/>
    <w:rsid w:val="004A0FCB"/>
    <w:rsid w:val="004A429B"/>
    <w:rsid w:val="004B5F40"/>
    <w:rsid w:val="004C7D16"/>
    <w:rsid w:val="004D700E"/>
    <w:rsid w:val="004D7F17"/>
    <w:rsid w:val="004E0670"/>
    <w:rsid w:val="004E7F37"/>
    <w:rsid w:val="004F12CA"/>
    <w:rsid w:val="004F31BA"/>
    <w:rsid w:val="0050645A"/>
    <w:rsid w:val="0051299F"/>
    <w:rsid w:val="00526B85"/>
    <w:rsid w:val="005306A1"/>
    <w:rsid w:val="00544FC2"/>
    <w:rsid w:val="005473E5"/>
    <w:rsid w:val="00552E5A"/>
    <w:rsid w:val="005834F4"/>
    <w:rsid w:val="0059000C"/>
    <w:rsid w:val="005A02A1"/>
    <w:rsid w:val="005A0F28"/>
    <w:rsid w:val="005B3953"/>
    <w:rsid w:val="005D7A24"/>
    <w:rsid w:val="00610C66"/>
    <w:rsid w:val="00616EBA"/>
    <w:rsid w:val="00632C08"/>
    <w:rsid w:val="006431B0"/>
    <w:rsid w:val="00652756"/>
    <w:rsid w:val="00654C42"/>
    <w:rsid w:val="0065547C"/>
    <w:rsid w:val="0067074A"/>
    <w:rsid w:val="00672994"/>
    <w:rsid w:val="00673821"/>
    <w:rsid w:val="006C15C5"/>
    <w:rsid w:val="006D3DAD"/>
    <w:rsid w:val="006F7B19"/>
    <w:rsid w:val="0072016B"/>
    <w:rsid w:val="00736A76"/>
    <w:rsid w:val="00744DD8"/>
    <w:rsid w:val="00752C6B"/>
    <w:rsid w:val="007546CD"/>
    <w:rsid w:val="00760CE6"/>
    <w:rsid w:val="0076477A"/>
    <w:rsid w:val="00766E6C"/>
    <w:rsid w:val="007719C9"/>
    <w:rsid w:val="00772718"/>
    <w:rsid w:val="007828ED"/>
    <w:rsid w:val="00782DA8"/>
    <w:rsid w:val="00790ACA"/>
    <w:rsid w:val="007C22F8"/>
    <w:rsid w:val="007D30A8"/>
    <w:rsid w:val="007D6F67"/>
    <w:rsid w:val="007E1677"/>
    <w:rsid w:val="007F7F68"/>
    <w:rsid w:val="00803C8F"/>
    <w:rsid w:val="00803D49"/>
    <w:rsid w:val="0081254D"/>
    <w:rsid w:val="00814FB1"/>
    <w:rsid w:val="0081795A"/>
    <w:rsid w:val="00820F20"/>
    <w:rsid w:val="008219D0"/>
    <w:rsid w:val="00822B3E"/>
    <w:rsid w:val="0082528A"/>
    <w:rsid w:val="00825754"/>
    <w:rsid w:val="00827DA1"/>
    <w:rsid w:val="00835210"/>
    <w:rsid w:val="0083639C"/>
    <w:rsid w:val="00844C2D"/>
    <w:rsid w:val="0087438E"/>
    <w:rsid w:val="00884668"/>
    <w:rsid w:val="00886B16"/>
    <w:rsid w:val="008B2B46"/>
    <w:rsid w:val="008C0E01"/>
    <w:rsid w:val="008E05BC"/>
    <w:rsid w:val="008F3CCF"/>
    <w:rsid w:val="008F520D"/>
    <w:rsid w:val="00900B24"/>
    <w:rsid w:val="00921840"/>
    <w:rsid w:val="00932C87"/>
    <w:rsid w:val="009331B4"/>
    <w:rsid w:val="009345F1"/>
    <w:rsid w:val="00944BBB"/>
    <w:rsid w:val="009547B6"/>
    <w:rsid w:val="00961072"/>
    <w:rsid w:val="00962143"/>
    <w:rsid w:val="009A4873"/>
    <w:rsid w:val="009B6A6A"/>
    <w:rsid w:val="009E750F"/>
    <w:rsid w:val="009F3F28"/>
    <w:rsid w:val="009F7F9F"/>
    <w:rsid w:val="00A03DCC"/>
    <w:rsid w:val="00A04D96"/>
    <w:rsid w:val="00A0629B"/>
    <w:rsid w:val="00A0661D"/>
    <w:rsid w:val="00A14495"/>
    <w:rsid w:val="00A16BE1"/>
    <w:rsid w:val="00A1788E"/>
    <w:rsid w:val="00A32F3F"/>
    <w:rsid w:val="00A42311"/>
    <w:rsid w:val="00A454BF"/>
    <w:rsid w:val="00A52E3A"/>
    <w:rsid w:val="00A7196B"/>
    <w:rsid w:val="00A814CB"/>
    <w:rsid w:val="00A90D1B"/>
    <w:rsid w:val="00AC0E1A"/>
    <w:rsid w:val="00AC315C"/>
    <w:rsid w:val="00AD4685"/>
    <w:rsid w:val="00AD4812"/>
    <w:rsid w:val="00AF3453"/>
    <w:rsid w:val="00AF52F1"/>
    <w:rsid w:val="00AF55F8"/>
    <w:rsid w:val="00B10ABA"/>
    <w:rsid w:val="00B33899"/>
    <w:rsid w:val="00B33B56"/>
    <w:rsid w:val="00B36CF2"/>
    <w:rsid w:val="00B420D4"/>
    <w:rsid w:val="00B57910"/>
    <w:rsid w:val="00B952F6"/>
    <w:rsid w:val="00BC093A"/>
    <w:rsid w:val="00BC4ACC"/>
    <w:rsid w:val="00BC4FCC"/>
    <w:rsid w:val="00BC502C"/>
    <w:rsid w:val="00BD02F8"/>
    <w:rsid w:val="00C217A8"/>
    <w:rsid w:val="00C4188F"/>
    <w:rsid w:val="00C470E8"/>
    <w:rsid w:val="00C6587F"/>
    <w:rsid w:val="00C819A4"/>
    <w:rsid w:val="00C824AE"/>
    <w:rsid w:val="00C84EA8"/>
    <w:rsid w:val="00C92998"/>
    <w:rsid w:val="00CA385D"/>
    <w:rsid w:val="00CA47F9"/>
    <w:rsid w:val="00CA720A"/>
    <w:rsid w:val="00CB4CC8"/>
    <w:rsid w:val="00CC01E9"/>
    <w:rsid w:val="00CC1FCC"/>
    <w:rsid w:val="00CD1597"/>
    <w:rsid w:val="00CD5925"/>
    <w:rsid w:val="00CE557A"/>
    <w:rsid w:val="00CF0B32"/>
    <w:rsid w:val="00D031B2"/>
    <w:rsid w:val="00D1410C"/>
    <w:rsid w:val="00D17B52"/>
    <w:rsid w:val="00D36A8A"/>
    <w:rsid w:val="00D40D16"/>
    <w:rsid w:val="00D50049"/>
    <w:rsid w:val="00D51C9C"/>
    <w:rsid w:val="00D548F0"/>
    <w:rsid w:val="00D57F79"/>
    <w:rsid w:val="00D64FAC"/>
    <w:rsid w:val="00D65704"/>
    <w:rsid w:val="00D668F6"/>
    <w:rsid w:val="00D84875"/>
    <w:rsid w:val="00D903BD"/>
    <w:rsid w:val="00D904F0"/>
    <w:rsid w:val="00D91378"/>
    <w:rsid w:val="00D91B18"/>
    <w:rsid w:val="00DC0747"/>
    <w:rsid w:val="00DC2647"/>
    <w:rsid w:val="00DD1408"/>
    <w:rsid w:val="00DD356D"/>
    <w:rsid w:val="00DD6735"/>
    <w:rsid w:val="00DE3DD0"/>
    <w:rsid w:val="00DF136A"/>
    <w:rsid w:val="00E0448C"/>
    <w:rsid w:val="00E11049"/>
    <w:rsid w:val="00E13525"/>
    <w:rsid w:val="00E15BF1"/>
    <w:rsid w:val="00E17E49"/>
    <w:rsid w:val="00E25D7D"/>
    <w:rsid w:val="00E42831"/>
    <w:rsid w:val="00E47250"/>
    <w:rsid w:val="00E610ED"/>
    <w:rsid w:val="00E61535"/>
    <w:rsid w:val="00E834E8"/>
    <w:rsid w:val="00E84012"/>
    <w:rsid w:val="00E9373C"/>
    <w:rsid w:val="00EA0724"/>
    <w:rsid w:val="00EA6251"/>
    <w:rsid w:val="00EA67D8"/>
    <w:rsid w:val="00EB6414"/>
    <w:rsid w:val="00EC3567"/>
    <w:rsid w:val="00EC4F96"/>
    <w:rsid w:val="00ED367E"/>
    <w:rsid w:val="00EE5747"/>
    <w:rsid w:val="00EF3804"/>
    <w:rsid w:val="00EF5E05"/>
    <w:rsid w:val="00F035A0"/>
    <w:rsid w:val="00F05EE2"/>
    <w:rsid w:val="00F07764"/>
    <w:rsid w:val="00F170A9"/>
    <w:rsid w:val="00F227AF"/>
    <w:rsid w:val="00F27370"/>
    <w:rsid w:val="00F34D1C"/>
    <w:rsid w:val="00F40B00"/>
    <w:rsid w:val="00F4133A"/>
    <w:rsid w:val="00F42C29"/>
    <w:rsid w:val="00F50B6D"/>
    <w:rsid w:val="00F5341C"/>
    <w:rsid w:val="00F565D7"/>
    <w:rsid w:val="00F56954"/>
    <w:rsid w:val="00F67A58"/>
    <w:rsid w:val="00F948AF"/>
    <w:rsid w:val="00FA5A7B"/>
    <w:rsid w:val="00FB11B1"/>
    <w:rsid w:val="00FE00E8"/>
    <w:rsid w:val="00FF3210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qFormat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character" w:styleId="CommentReference">
    <w:name w:val="annotation reference"/>
    <w:basedOn w:val="DefaultParagraphFont"/>
    <w:uiPriority w:val="99"/>
    <w:semiHidden/>
    <w:unhideWhenUsed/>
    <w:rsid w:val="007D6F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6F67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6F67"/>
    <w:rPr>
      <w:rFonts w:asciiTheme="minorHAnsi" w:hAnsiTheme="minorHAnsi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F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F67"/>
    <w:rPr>
      <w:rFonts w:asciiTheme="minorHAnsi" w:hAnsiTheme="minorHAnsi"/>
      <w:b/>
      <w:bCs/>
      <w:color w:val="000000" w:themeColor="text1"/>
    </w:rPr>
  </w:style>
  <w:style w:type="paragraph" w:styleId="ListParagraph">
    <w:name w:val="List Paragraph"/>
    <w:basedOn w:val="Normal"/>
    <w:uiPriority w:val="99"/>
    <w:qFormat/>
    <w:rsid w:val="003230AD"/>
    <w:pPr>
      <w:ind w:left="720"/>
      <w:contextualSpacing/>
    </w:pPr>
  </w:style>
  <w:style w:type="paragraph" w:styleId="Revision">
    <w:name w:val="Revision"/>
    <w:hidden/>
    <w:uiPriority w:val="99"/>
    <w:semiHidden/>
    <w:rsid w:val="001C0B88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GRP.Helpdesk@communitygrants.gov.au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13</TotalTime>
  <Pages>4</Pages>
  <Words>229</Words>
  <Characters>1279</Characters>
  <Application>Microsoft Office Word</Application>
  <DocSecurity>0</DocSecurity>
  <Lines>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View Milestones</vt:lpstr>
    </vt:vector>
  </TitlesOfParts>
  <Company>Community Grants Hub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Milestones</dc:title>
  <dc:creator>STEFANOSKI, Sue</dc:creator>
  <cp:keywords>[SEC=OFFICIAL]</cp:keywords>
  <cp:lastModifiedBy>MILLER, Vicky</cp:lastModifiedBy>
  <cp:revision>13</cp:revision>
  <dcterms:created xsi:type="dcterms:W3CDTF">2026-09-06T22:08:00Z</dcterms:created>
  <dcterms:modified xsi:type="dcterms:W3CDTF">2026-09-29T03:58:00Z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944AC17933DB766BDF9A2DDBD17656EF</vt:lpwstr>
  </property>
  <property fmtid="{D5CDD505-2E9C-101B-9397-08002B2CF9AE}" pid="21" name="PM_Hash_Salt">
    <vt:lpwstr>D238973294E2FBB5017ED5900F13F2F1</vt:lpwstr>
  </property>
  <property fmtid="{D5CDD505-2E9C-101B-9397-08002B2CF9AE}" pid="22" name="PM_Hash_SHA1">
    <vt:lpwstr>AB4F9210433E83E8153703C2072F84FEC07D8EB4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v=2024.1;a=SHA256;h=65DC2F38054E8419837917527630171C50B23A0490404717401CF8A23115BBA7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0bded659e5504e01ad68a153a77445a3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