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461A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9B93D95" wp14:editId="69723BA7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C3FB8" w14:textId="7289A977" w:rsidR="00803D49" w:rsidRPr="0080316B" w:rsidRDefault="00845C0F" w:rsidP="00845C0F">
      <w:pPr>
        <w:pStyle w:val="Heading1"/>
        <w:spacing w:before="240" w:line="240" w:lineRule="atLeast"/>
        <w:rPr>
          <w:sz w:val="88"/>
          <w:szCs w:val="88"/>
        </w:rPr>
      </w:pPr>
      <w:r w:rsidRPr="0080316B">
        <w:rPr>
          <w:sz w:val="88"/>
          <w:szCs w:val="88"/>
        </w:rPr>
        <w:t>Managing Staff Contacts in the Grant Recipient Portal</w:t>
      </w:r>
    </w:p>
    <w:p w14:paraId="3C853B61" w14:textId="37DAA330" w:rsidR="00803D49" w:rsidRDefault="0086513F" w:rsidP="00803D49">
      <w:pPr>
        <w:pStyle w:val="Subtitle"/>
      </w:pPr>
      <w:r>
        <w:t xml:space="preserve">Video </w:t>
      </w:r>
      <w:r w:rsidR="00247582">
        <w:t>T</w:t>
      </w:r>
      <w:r>
        <w:t xml:space="preserve">ranscript </w:t>
      </w:r>
    </w:p>
    <w:p w14:paraId="3B7EB54D" w14:textId="447DDED5" w:rsidR="00467146" w:rsidRPr="00467146" w:rsidRDefault="00467146" w:rsidP="00467146">
      <w:pPr>
        <w:pStyle w:val="BodyText"/>
      </w:pPr>
      <w:r w:rsidRPr="00467146">
        <w:t>Welcome to the Community Grants Hub Grant Recipient Portal</w:t>
      </w:r>
      <w:r w:rsidR="00E565BF">
        <w:t>.</w:t>
      </w:r>
    </w:p>
    <w:p w14:paraId="06FE23D7" w14:textId="74508E52" w:rsidR="00467146" w:rsidRPr="00467146" w:rsidRDefault="00467146" w:rsidP="00467146">
      <w:pPr>
        <w:pStyle w:val="BodyText"/>
      </w:pPr>
      <w:r w:rsidRPr="00467146">
        <w:t xml:space="preserve">In this video, </w:t>
      </w:r>
      <w:r w:rsidR="00A1277B" w:rsidRPr="00467146">
        <w:t>you will</w:t>
      </w:r>
      <w:r w:rsidRPr="00467146">
        <w:t xml:space="preserve"> learn how to add, update</w:t>
      </w:r>
      <w:r w:rsidR="00A1277B">
        <w:t>,</w:t>
      </w:r>
      <w:r w:rsidRPr="00467146">
        <w:t xml:space="preserve"> and manage staff contacts in the Portal. </w:t>
      </w:r>
    </w:p>
    <w:p w14:paraId="5EB1B2EA" w14:textId="77777777" w:rsidR="00467146" w:rsidRPr="00467146" w:rsidRDefault="00467146" w:rsidP="00845C0F">
      <w:pPr>
        <w:pStyle w:val="Heading2"/>
      </w:pPr>
      <w:r w:rsidRPr="00467146">
        <w:t>Where can you manage staff contacts?</w:t>
      </w:r>
    </w:p>
    <w:p w14:paraId="6229A39B" w14:textId="77777777" w:rsidR="00467146" w:rsidRPr="00467146" w:rsidRDefault="00467146" w:rsidP="00467146">
      <w:pPr>
        <w:pStyle w:val="BodyText"/>
      </w:pPr>
      <w:r w:rsidRPr="00467146">
        <w:t>There are three places in the Portal where you can manage staff contacts:</w:t>
      </w:r>
    </w:p>
    <w:p w14:paraId="72766106" w14:textId="77777777" w:rsidR="00467146" w:rsidRPr="00467146" w:rsidRDefault="00467146" w:rsidP="00467146">
      <w:pPr>
        <w:pStyle w:val="BodyText"/>
        <w:numPr>
          <w:ilvl w:val="0"/>
          <w:numId w:val="6"/>
        </w:numPr>
      </w:pPr>
      <w:r w:rsidRPr="00467146">
        <w:t>Grant Agreements</w:t>
      </w:r>
    </w:p>
    <w:p w14:paraId="42751CB7" w14:textId="77777777" w:rsidR="00467146" w:rsidRPr="00467146" w:rsidRDefault="00467146" w:rsidP="00467146">
      <w:pPr>
        <w:pStyle w:val="BodyText"/>
        <w:numPr>
          <w:ilvl w:val="0"/>
          <w:numId w:val="6"/>
        </w:numPr>
      </w:pPr>
      <w:r w:rsidRPr="00467146">
        <w:t>Grant Activities</w:t>
      </w:r>
    </w:p>
    <w:p w14:paraId="21DB63EF" w14:textId="77777777" w:rsidR="00467146" w:rsidRPr="00467146" w:rsidRDefault="00467146" w:rsidP="00467146">
      <w:pPr>
        <w:pStyle w:val="BodyText"/>
        <w:numPr>
          <w:ilvl w:val="0"/>
          <w:numId w:val="6"/>
        </w:numPr>
      </w:pPr>
      <w:r w:rsidRPr="00467146">
        <w:t>Organisation Profile</w:t>
      </w:r>
    </w:p>
    <w:p w14:paraId="78959E4A" w14:textId="5A63FD9C" w:rsidR="00467146" w:rsidRPr="00467146" w:rsidRDefault="00467146" w:rsidP="00467146">
      <w:pPr>
        <w:pStyle w:val="BodyText"/>
      </w:pPr>
      <w:r w:rsidRPr="00467146">
        <w:t xml:space="preserve">Most contact management is completed through the Organisation Profile section. </w:t>
      </w:r>
    </w:p>
    <w:p w14:paraId="1EE66E40" w14:textId="77777777" w:rsidR="00467146" w:rsidRPr="00467146" w:rsidRDefault="00467146" w:rsidP="00845C0F">
      <w:pPr>
        <w:pStyle w:val="Heading2"/>
      </w:pPr>
      <w:r w:rsidRPr="00467146">
        <w:t>Viewing your organisation's staff</w:t>
      </w:r>
    </w:p>
    <w:p w14:paraId="09206059" w14:textId="77777777" w:rsidR="00467146" w:rsidRPr="00467146" w:rsidRDefault="00467146" w:rsidP="00467146">
      <w:pPr>
        <w:pStyle w:val="BodyText"/>
      </w:pPr>
      <w:r w:rsidRPr="00467146">
        <w:t>To view your organisation's staff contacts:</w:t>
      </w:r>
    </w:p>
    <w:p w14:paraId="3A1CFAAB" w14:textId="77777777" w:rsidR="00467146" w:rsidRPr="00467146" w:rsidRDefault="00467146" w:rsidP="00467146">
      <w:pPr>
        <w:pStyle w:val="BodyText"/>
        <w:numPr>
          <w:ilvl w:val="0"/>
          <w:numId w:val="7"/>
        </w:numPr>
      </w:pPr>
      <w:r w:rsidRPr="00467146">
        <w:t xml:space="preserve">Open </w:t>
      </w:r>
      <w:r w:rsidRPr="00467146">
        <w:rPr>
          <w:b/>
          <w:bCs/>
        </w:rPr>
        <w:t>Organisation Profile</w:t>
      </w:r>
      <w:r w:rsidRPr="00467146">
        <w:t>.</w:t>
      </w:r>
    </w:p>
    <w:p w14:paraId="04C93EC7" w14:textId="77777777" w:rsidR="00467146" w:rsidRPr="00467146" w:rsidRDefault="00467146" w:rsidP="00467146">
      <w:pPr>
        <w:pStyle w:val="BodyText"/>
        <w:numPr>
          <w:ilvl w:val="0"/>
          <w:numId w:val="7"/>
        </w:numPr>
      </w:pPr>
      <w:r w:rsidRPr="00467146">
        <w:t xml:space="preserve">Select </w:t>
      </w:r>
      <w:r w:rsidRPr="00467146">
        <w:rPr>
          <w:b/>
          <w:bCs/>
        </w:rPr>
        <w:t>Staff</w:t>
      </w:r>
      <w:r w:rsidRPr="00467146">
        <w:t xml:space="preserve"> from the menu on the left.</w:t>
      </w:r>
    </w:p>
    <w:p w14:paraId="377A04CD" w14:textId="0E265950" w:rsidR="00467146" w:rsidRPr="00467146" w:rsidRDefault="00467146" w:rsidP="00467146">
      <w:pPr>
        <w:pStyle w:val="BodyText"/>
      </w:pPr>
      <w:r w:rsidRPr="00467146">
        <w:t xml:space="preserve">You will see a list of staff linked to your organisation. </w:t>
      </w:r>
    </w:p>
    <w:p w14:paraId="5F170244" w14:textId="77777777" w:rsidR="00467146" w:rsidRPr="00467146" w:rsidRDefault="00467146" w:rsidP="00845C0F">
      <w:pPr>
        <w:pStyle w:val="Heading2"/>
      </w:pPr>
      <w:r w:rsidRPr="00467146">
        <w:t>Understanding staff status</w:t>
      </w:r>
    </w:p>
    <w:p w14:paraId="10BEC3B9" w14:textId="77777777" w:rsidR="00467146" w:rsidRPr="00467146" w:rsidRDefault="00467146" w:rsidP="00467146">
      <w:pPr>
        <w:pStyle w:val="BodyText"/>
      </w:pPr>
      <w:r w:rsidRPr="00467146">
        <w:t>You can filter the list to show:</w:t>
      </w:r>
    </w:p>
    <w:p w14:paraId="1799EFB0" w14:textId="4AD6F533" w:rsidR="00D35395" w:rsidRPr="00D35395" w:rsidRDefault="00D35395" w:rsidP="00467146">
      <w:pPr>
        <w:pStyle w:val="BodyText"/>
        <w:numPr>
          <w:ilvl w:val="0"/>
          <w:numId w:val="8"/>
        </w:numPr>
        <w:rPr>
          <w:b/>
          <w:bCs/>
        </w:rPr>
      </w:pPr>
      <w:r w:rsidRPr="0080316B">
        <w:rPr>
          <w:b/>
          <w:bCs/>
        </w:rPr>
        <w:t>All staff</w:t>
      </w:r>
    </w:p>
    <w:p w14:paraId="01673B98" w14:textId="717E5BF0" w:rsidR="00467146" w:rsidRPr="00467146" w:rsidRDefault="00467146" w:rsidP="00467146">
      <w:pPr>
        <w:pStyle w:val="BodyText"/>
        <w:numPr>
          <w:ilvl w:val="0"/>
          <w:numId w:val="8"/>
        </w:numPr>
      </w:pPr>
      <w:r w:rsidRPr="00467146">
        <w:rPr>
          <w:b/>
          <w:bCs/>
        </w:rPr>
        <w:t>Active staff</w:t>
      </w:r>
      <w:r w:rsidRPr="00467146">
        <w:t>: people who are currently recorded as contacts for your organisation.</w:t>
      </w:r>
    </w:p>
    <w:p w14:paraId="7065F036" w14:textId="77777777" w:rsidR="00467146" w:rsidRPr="00467146" w:rsidRDefault="00467146" w:rsidP="00467146">
      <w:pPr>
        <w:pStyle w:val="BodyText"/>
        <w:numPr>
          <w:ilvl w:val="0"/>
          <w:numId w:val="8"/>
        </w:numPr>
      </w:pPr>
      <w:r w:rsidRPr="00467146">
        <w:rPr>
          <w:b/>
          <w:bCs/>
        </w:rPr>
        <w:t>Inactive staff</w:t>
      </w:r>
      <w:r w:rsidRPr="00467146">
        <w:t>: people who are no longer contacts and have an end date recorded against their profile.</w:t>
      </w:r>
    </w:p>
    <w:p w14:paraId="11BD3817" w14:textId="57B904B2" w:rsidR="00467146" w:rsidRPr="00467146" w:rsidRDefault="00467146" w:rsidP="00467146">
      <w:pPr>
        <w:pStyle w:val="BodyText"/>
      </w:pPr>
      <w:r w:rsidRPr="00467146">
        <w:lastRenderedPageBreak/>
        <w:t xml:space="preserve">You can also search for a specific staff member using the </w:t>
      </w:r>
      <w:r w:rsidRPr="00467146">
        <w:rPr>
          <w:b/>
          <w:bCs/>
        </w:rPr>
        <w:t>Search Staff</w:t>
      </w:r>
      <w:r w:rsidRPr="00467146">
        <w:t xml:space="preserve"> function. </w:t>
      </w:r>
    </w:p>
    <w:p w14:paraId="231D7BBC" w14:textId="77777777" w:rsidR="00467146" w:rsidRPr="00467146" w:rsidRDefault="00467146" w:rsidP="00845C0F">
      <w:pPr>
        <w:pStyle w:val="Heading2"/>
      </w:pPr>
      <w:r w:rsidRPr="00467146">
        <w:t>Adding a new staff member</w:t>
      </w:r>
    </w:p>
    <w:p w14:paraId="3D20A9AC" w14:textId="77777777" w:rsidR="00467146" w:rsidRPr="00467146" w:rsidRDefault="00467146" w:rsidP="00467146">
      <w:pPr>
        <w:pStyle w:val="BodyText"/>
      </w:pPr>
      <w:r w:rsidRPr="00467146">
        <w:t>To give a staff member access to the Portal:</w:t>
      </w:r>
    </w:p>
    <w:p w14:paraId="291A052D" w14:textId="77777777" w:rsidR="00467146" w:rsidRPr="00467146" w:rsidRDefault="00467146" w:rsidP="00467146">
      <w:pPr>
        <w:pStyle w:val="BodyText"/>
        <w:numPr>
          <w:ilvl w:val="0"/>
          <w:numId w:val="9"/>
        </w:numPr>
      </w:pPr>
      <w:r w:rsidRPr="00467146">
        <w:t xml:space="preserve">Select </w:t>
      </w:r>
      <w:r w:rsidRPr="00467146">
        <w:rPr>
          <w:b/>
          <w:bCs/>
        </w:rPr>
        <w:t>Add Staff</w:t>
      </w:r>
      <w:r w:rsidRPr="00467146">
        <w:t>.</w:t>
      </w:r>
    </w:p>
    <w:p w14:paraId="66455315" w14:textId="77777777" w:rsidR="00467146" w:rsidRPr="00467146" w:rsidRDefault="00467146" w:rsidP="00467146">
      <w:pPr>
        <w:pStyle w:val="BodyText"/>
        <w:numPr>
          <w:ilvl w:val="0"/>
          <w:numId w:val="9"/>
        </w:numPr>
      </w:pPr>
      <w:r w:rsidRPr="00467146">
        <w:t>Enter the staff member's details.</w:t>
      </w:r>
    </w:p>
    <w:p w14:paraId="0C912E44" w14:textId="2293B652" w:rsidR="00467146" w:rsidRDefault="00467146" w:rsidP="00467146">
      <w:pPr>
        <w:pStyle w:val="BodyText"/>
        <w:numPr>
          <w:ilvl w:val="0"/>
          <w:numId w:val="9"/>
        </w:numPr>
      </w:pPr>
      <w:r w:rsidRPr="00467146">
        <w:t xml:space="preserve">Choose the level of </w:t>
      </w:r>
      <w:r w:rsidR="00D35395">
        <w:t xml:space="preserve">Portal </w:t>
      </w:r>
      <w:r w:rsidRPr="00467146">
        <w:t>access they require.</w:t>
      </w:r>
    </w:p>
    <w:p w14:paraId="36F43DFF" w14:textId="55CB5E62" w:rsidR="00F271CB" w:rsidRPr="00467146" w:rsidRDefault="00467146" w:rsidP="00467146">
      <w:pPr>
        <w:pStyle w:val="BodyText"/>
        <w:numPr>
          <w:ilvl w:val="0"/>
          <w:numId w:val="9"/>
        </w:numPr>
      </w:pPr>
      <w:r w:rsidRPr="00467146">
        <w:t>Save the record.</w:t>
      </w:r>
    </w:p>
    <w:p w14:paraId="35555DB9" w14:textId="75F0C445" w:rsidR="00467146" w:rsidRPr="00467146" w:rsidRDefault="00F271CB" w:rsidP="0080316B">
      <w:pPr>
        <w:pStyle w:val="BodyText"/>
        <w:numPr>
          <w:ilvl w:val="0"/>
          <w:numId w:val="9"/>
        </w:numPr>
      </w:pPr>
      <w:r>
        <w:t>Assign the staff member to grant agreements and grant activities.</w:t>
      </w:r>
    </w:p>
    <w:p w14:paraId="26F95109" w14:textId="77777777" w:rsidR="00467146" w:rsidRPr="00467146" w:rsidRDefault="00467146" w:rsidP="00845C0F">
      <w:pPr>
        <w:pStyle w:val="Heading2"/>
      </w:pPr>
      <w:r w:rsidRPr="00467146">
        <w:t>Portal access levels</w:t>
      </w:r>
    </w:p>
    <w:p w14:paraId="45A67D0B" w14:textId="77777777" w:rsidR="00467146" w:rsidRPr="00467146" w:rsidRDefault="00467146" w:rsidP="00467146">
      <w:pPr>
        <w:pStyle w:val="BodyText"/>
      </w:pPr>
      <w:r w:rsidRPr="00467146">
        <w:t>There are four access levels available:</w:t>
      </w:r>
    </w:p>
    <w:p w14:paraId="1F17E05F" w14:textId="77777777" w:rsidR="00467146" w:rsidRPr="00467146" w:rsidRDefault="00467146" w:rsidP="00467146">
      <w:pPr>
        <w:pStyle w:val="BodyText"/>
        <w:rPr>
          <w:b/>
          <w:bCs/>
        </w:rPr>
      </w:pPr>
      <w:r w:rsidRPr="00467146">
        <w:rPr>
          <w:b/>
          <w:bCs/>
        </w:rPr>
        <w:t>No Access</w:t>
      </w:r>
    </w:p>
    <w:p w14:paraId="72075A06" w14:textId="77777777" w:rsidR="00467146" w:rsidRPr="00467146" w:rsidRDefault="00467146" w:rsidP="00467146">
      <w:pPr>
        <w:pStyle w:val="BodyText"/>
      </w:pPr>
      <w:r w:rsidRPr="00467146">
        <w:t>The person is recorded as a contact but cannot access the Portal.</w:t>
      </w:r>
    </w:p>
    <w:p w14:paraId="1F159D41" w14:textId="77777777" w:rsidR="00467146" w:rsidRPr="00467146" w:rsidRDefault="00467146" w:rsidP="00467146">
      <w:pPr>
        <w:pStyle w:val="BodyText"/>
        <w:rPr>
          <w:b/>
          <w:bCs/>
        </w:rPr>
      </w:pPr>
      <w:r w:rsidRPr="00467146">
        <w:rPr>
          <w:b/>
          <w:bCs/>
        </w:rPr>
        <w:t>View Only</w:t>
      </w:r>
    </w:p>
    <w:p w14:paraId="1B3E90DF" w14:textId="77777777" w:rsidR="00467146" w:rsidRPr="00467146" w:rsidRDefault="00467146" w:rsidP="00467146">
      <w:pPr>
        <w:pStyle w:val="BodyText"/>
      </w:pPr>
      <w:r w:rsidRPr="00467146">
        <w:t>The person can view information in the Portal but cannot make changes.</w:t>
      </w:r>
    </w:p>
    <w:p w14:paraId="4A486EB6" w14:textId="77777777" w:rsidR="00467146" w:rsidRPr="00467146" w:rsidRDefault="00467146" w:rsidP="00467146">
      <w:pPr>
        <w:pStyle w:val="BodyText"/>
        <w:rPr>
          <w:b/>
          <w:bCs/>
        </w:rPr>
      </w:pPr>
      <w:r w:rsidRPr="00467146">
        <w:rPr>
          <w:b/>
          <w:bCs/>
        </w:rPr>
        <w:t>Editor</w:t>
      </w:r>
    </w:p>
    <w:p w14:paraId="57CC22B1" w14:textId="77777777" w:rsidR="00467146" w:rsidRPr="00467146" w:rsidRDefault="00467146" w:rsidP="00467146">
      <w:pPr>
        <w:pStyle w:val="BodyText"/>
      </w:pPr>
      <w:r w:rsidRPr="00467146">
        <w:t>The person can view and update information, including grant activity details.</w:t>
      </w:r>
    </w:p>
    <w:p w14:paraId="4D5BD3B1" w14:textId="77777777" w:rsidR="00467146" w:rsidRPr="00467146" w:rsidRDefault="00467146" w:rsidP="00467146">
      <w:pPr>
        <w:pStyle w:val="BodyText"/>
        <w:rPr>
          <w:b/>
          <w:bCs/>
        </w:rPr>
      </w:pPr>
      <w:r w:rsidRPr="00467146">
        <w:rPr>
          <w:b/>
          <w:bCs/>
        </w:rPr>
        <w:t>Administrator</w:t>
      </w:r>
    </w:p>
    <w:p w14:paraId="56D4FCA6" w14:textId="3DDA4CEE" w:rsidR="00467146" w:rsidRPr="00467146" w:rsidRDefault="00467146" w:rsidP="00467146">
      <w:pPr>
        <w:pStyle w:val="BodyText"/>
      </w:pPr>
      <w:r w:rsidRPr="00467146">
        <w:t xml:space="preserve">The person has full access and can make changes across the organisation's Portal records, including managing users. </w:t>
      </w:r>
    </w:p>
    <w:p w14:paraId="43ED53DB" w14:textId="77777777" w:rsidR="00467146" w:rsidRPr="00467146" w:rsidRDefault="00467146" w:rsidP="00845C0F">
      <w:pPr>
        <w:pStyle w:val="Heading2"/>
      </w:pPr>
      <w:r w:rsidRPr="00467146">
        <w:t>Updating staff details</w:t>
      </w:r>
    </w:p>
    <w:p w14:paraId="02B6D373" w14:textId="77777777" w:rsidR="00467146" w:rsidRPr="00467146" w:rsidRDefault="00467146" w:rsidP="00467146">
      <w:pPr>
        <w:pStyle w:val="BodyText"/>
      </w:pPr>
      <w:r w:rsidRPr="00467146">
        <w:t>To view or update a staff member's information:</w:t>
      </w:r>
    </w:p>
    <w:p w14:paraId="3ADAA2EB" w14:textId="77777777" w:rsidR="00467146" w:rsidRPr="00467146" w:rsidRDefault="00467146" w:rsidP="00467146">
      <w:pPr>
        <w:pStyle w:val="BodyText"/>
        <w:numPr>
          <w:ilvl w:val="0"/>
          <w:numId w:val="10"/>
        </w:numPr>
      </w:pPr>
      <w:r w:rsidRPr="00467146">
        <w:t>Find the staff member in the Staff list.</w:t>
      </w:r>
    </w:p>
    <w:p w14:paraId="70A8D76E" w14:textId="77777777" w:rsidR="00467146" w:rsidRPr="00467146" w:rsidRDefault="00467146" w:rsidP="00467146">
      <w:pPr>
        <w:pStyle w:val="BodyText"/>
        <w:numPr>
          <w:ilvl w:val="0"/>
          <w:numId w:val="10"/>
        </w:numPr>
      </w:pPr>
      <w:r w:rsidRPr="00467146">
        <w:t xml:space="preserve">Select </w:t>
      </w:r>
      <w:r w:rsidRPr="00467146">
        <w:rPr>
          <w:b/>
          <w:bCs/>
        </w:rPr>
        <w:t>View</w:t>
      </w:r>
      <w:r w:rsidRPr="00467146">
        <w:t xml:space="preserve"> beside their name.</w:t>
      </w:r>
    </w:p>
    <w:p w14:paraId="185D8170" w14:textId="77777777" w:rsidR="00467146" w:rsidRPr="00467146" w:rsidRDefault="00467146" w:rsidP="00467146">
      <w:pPr>
        <w:pStyle w:val="BodyText"/>
      </w:pPr>
      <w:r w:rsidRPr="00467146">
        <w:t>From this screen, you can:</w:t>
      </w:r>
    </w:p>
    <w:p w14:paraId="563B5D82" w14:textId="77777777" w:rsidR="00467146" w:rsidRPr="00467146" w:rsidRDefault="00467146" w:rsidP="00467146">
      <w:pPr>
        <w:pStyle w:val="BodyText"/>
        <w:numPr>
          <w:ilvl w:val="0"/>
          <w:numId w:val="11"/>
        </w:numPr>
      </w:pPr>
      <w:r w:rsidRPr="00467146">
        <w:t>Update personal details</w:t>
      </w:r>
    </w:p>
    <w:p w14:paraId="3E7F2A6E" w14:textId="77777777" w:rsidR="00467146" w:rsidRPr="00467146" w:rsidRDefault="00467146" w:rsidP="00467146">
      <w:pPr>
        <w:pStyle w:val="BodyText"/>
        <w:numPr>
          <w:ilvl w:val="0"/>
          <w:numId w:val="11"/>
        </w:numPr>
      </w:pPr>
      <w:r w:rsidRPr="00467146">
        <w:t>Change Portal access</w:t>
      </w:r>
    </w:p>
    <w:p w14:paraId="2F8B8E83" w14:textId="77777777" w:rsidR="00467146" w:rsidRPr="00467146" w:rsidRDefault="00467146" w:rsidP="00467146">
      <w:pPr>
        <w:pStyle w:val="BodyText"/>
        <w:numPr>
          <w:ilvl w:val="0"/>
          <w:numId w:val="11"/>
        </w:numPr>
      </w:pPr>
      <w:r w:rsidRPr="00467146">
        <w:t>Make a staff member inactive</w:t>
      </w:r>
    </w:p>
    <w:p w14:paraId="17E6F52F" w14:textId="77777777" w:rsidR="00467146" w:rsidRPr="00467146" w:rsidRDefault="00467146" w:rsidP="00467146">
      <w:pPr>
        <w:pStyle w:val="BodyText"/>
        <w:numPr>
          <w:ilvl w:val="0"/>
          <w:numId w:val="11"/>
        </w:numPr>
      </w:pPr>
      <w:r w:rsidRPr="00467146">
        <w:t>Reactivate a staff member</w:t>
      </w:r>
    </w:p>
    <w:p w14:paraId="737F8175" w14:textId="1FF4F24C" w:rsidR="00467146" w:rsidRPr="00467146" w:rsidRDefault="00467146" w:rsidP="00467146">
      <w:pPr>
        <w:pStyle w:val="BodyText"/>
        <w:numPr>
          <w:ilvl w:val="0"/>
          <w:numId w:val="11"/>
        </w:numPr>
      </w:pPr>
      <w:r w:rsidRPr="00467146">
        <w:t>View the grant agreements and activities they are linked to</w:t>
      </w:r>
    </w:p>
    <w:p w14:paraId="7D96664D" w14:textId="77777777" w:rsidR="00467146" w:rsidRPr="00467146" w:rsidRDefault="00467146" w:rsidP="00845C0F">
      <w:pPr>
        <w:pStyle w:val="Heading2"/>
      </w:pPr>
      <w:r w:rsidRPr="00467146">
        <w:t>Adding a staff member to a Grant Agreement</w:t>
      </w:r>
    </w:p>
    <w:p w14:paraId="0DDFA178" w14:textId="77777777" w:rsidR="00467146" w:rsidRPr="00467146" w:rsidRDefault="00467146" w:rsidP="00467146">
      <w:pPr>
        <w:pStyle w:val="BodyText"/>
      </w:pPr>
      <w:r w:rsidRPr="00467146">
        <w:t>You can link a staff member to a Grant Agreement in two ways.</w:t>
      </w:r>
    </w:p>
    <w:p w14:paraId="5742380F" w14:textId="77777777" w:rsidR="00467146" w:rsidRPr="00467146" w:rsidRDefault="00467146" w:rsidP="00467146">
      <w:pPr>
        <w:pStyle w:val="BodyText"/>
        <w:rPr>
          <w:b/>
          <w:bCs/>
        </w:rPr>
      </w:pPr>
      <w:r w:rsidRPr="00467146">
        <w:rPr>
          <w:b/>
          <w:bCs/>
        </w:rPr>
        <w:t>Option 1: From the Staff Record</w:t>
      </w:r>
    </w:p>
    <w:p w14:paraId="226D6B85" w14:textId="77777777" w:rsidR="00467146" w:rsidRPr="00467146" w:rsidRDefault="00467146" w:rsidP="00467146">
      <w:pPr>
        <w:pStyle w:val="BodyText"/>
        <w:numPr>
          <w:ilvl w:val="0"/>
          <w:numId w:val="12"/>
        </w:numPr>
      </w:pPr>
      <w:r w:rsidRPr="00467146">
        <w:t>Open the staff member's profile.</w:t>
      </w:r>
    </w:p>
    <w:p w14:paraId="5AC29F83" w14:textId="77777777" w:rsidR="00467146" w:rsidRPr="00467146" w:rsidRDefault="00467146" w:rsidP="00467146">
      <w:pPr>
        <w:pStyle w:val="BodyText"/>
        <w:numPr>
          <w:ilvl w:val="0"/>
          <w:numId w:val="12"/>
        </w:numPr>
      </w:pPr>
      <w:r w:rsidRPr="00467146">
        <w:t xml:space="preserve">Select </w:t>
      </w:r>
      <w:r w:rsidRPr="00467146">
        <w:rPr>
          <w:b/>
          <w:bCs/>
        </w:rPr>
        <w:t>Add Grant Agreement</w:t>
      </w:r>
      <w:r w:rsidRPr="00467146">
        <w:t>.</w:t>
      </w:r>
    </w:p>
    <w:p w14:paraId="776E4864" w14:textId="77777777" w:rsidR="00467146" w:rsidRPr="00467146" w:rsidRDefault="00467146" w:rsidP="00467146">
      <w:pPr>
        <w:pStyle w:val="BodyText"/>
        <w:numPr>
          <w:ilvl w:val="0"/>
          <w:numId w:val="12"/>
        </w:numPr>
      </w:pPr>
      <w:r w:rsidRPr="00467146">
        <w:t>Choose the relevant Grant Agreement.</w:t>
      </w:r>
    </w:p>
    <w:p w14:paraId="5CDC226E" w14:textId="77777777" w:rsidR="00467146" w:rsidRPr="00467146" w:rsidRDefault="00467146" w:rsidP="00467146">
      <w:pPr>
        <w:pStyle w:val="BodyText"/>
        <w:numPr>
          <w:ilvl w:val="0"/>
          <w:numId w:val="12"/>
        </w:numPr>
      </w:pPr>
      <w:r w:rsidRPr="00467146">
        <w:lastRenderedPageBreak/>
        <w:t xml:space="preserve">Select one of the available actions: </w:t>
      </w:r>
    </w:p>
    <w:p w14:paraId="0421CAC7" w14:textId="77777777" w:rsidR="00467146" w:rsidRPr="00467146" w:rsidRDefault="00467146" w:rsidP="00467146">
      <w:pPr>
        <w:pStyle w:val="BodyText"/>
        <w:numPr>
          <w:ilvl w:val="1"/>
          <w:numId w:val="12"/>
        </w:numPr>
      </w:pPr>
      <w:r w:rsidRPr="00467146">
        <w:t>Assign as a contact</w:t>
      </w:r>
    </w:p>
    <w:p w14:paraId="1F6CEE97" w14:textId="77777777" w:rsidR="00467146" w:rsidRPr="00467146" w:rsidRDefault="00467146" w:rsidP="00467146">
      <w:pPr>
        <w:pStyle w:val="BodyText"/>
        <w:numPr>
          <w:ilvl w:val="1"/>
          <w:numId w:val="12"/>
        </w:numPr>
      </w:pPr>
      <w:r w:rsidRPr="00467146">
        <w:t>Assign as the primary contact</w:t>
      </w:r>
    </w:p>
    <w:p w14:paraId="61759B99" w14:textId="083B0122" w:rsidR="00467146" w:rsidRPr="00467146" w:rsidRDefault="00467146" w:rsidP="00467146">
      <w:pPr>
        <w:pStyle w:val="BodyText"/>
        <w:numPr>
          <w:ilvl w:val="1"/>
          <w:numId w:val="12"/>
        </w:numPr>
      </w:pPr>
      <w:r w:rsidRPr="00467146">
        <w:t>View existing contacts for the agreement</w:t>
      </w:r>
    </w:p>
    <w:p w14:paraId="77DF2CE5" w14:textId="77777777" w:rsidR="00467146" w:rsidRPr="00467146" w:rsidRDefault="00467146" w:rsidP="00467146">
      <w:pPr>
        <w:pStyle w:val="BodyText"/>
        <w:rPr>
          <w:b/>
          <w:bCs/>
        </w:rPr>
      </w:pPr>
      <w:r w:rsidRPr="00467146">
        <w:rPr>
          <w:b/>
          <w:bCs/>
        </w:rPr>
        <w:t>Option 2: From the Grant Agreement</w:t>
      </w:r>
    </w:p>
    <w:p w14:paraId="47CA581C" w14:textId="77777777" w:rsidR="00467146" w:rsidRPr="00467146" w:rsidRDefault="00467146" w:rsidP="00467146">
      <w:pPr>
        <w:pStyle w:val="BodyText"/>
        <w:numPr>
          <w:ilvl w:val="0"/>
          <w:numId w:val="13"/>
        </w:numPr>
      </w:pPr>
      <w:r w:rsidRPr="00467146">
        <w:t xml:space="preserve">Open </w:t>
      </w:r>
      <w:r w:rsidRPr="00467146">
        <w:rPr>
          <w:b/>
          <w:bCs/>
        </w:rPr>
        <w:t>Grant Agreements</w:t>
      </w:r>
      <w:r w:rsidRPr="00467146">
        <w:t>.</w:t>
      </w:r>
    </w:p>
    <w:p w14:paraId="38A2FB05" w14:textId="77777777" w:rsidR="00467146" w:rsidRPr="00467146" w:rsidRDefault="00467146" w:rsidP="00467146">
      <w:pPr>
        <w:pStyle w:val="BodyText"/>
        <w:numPr>
          <w:ilvl w:val="0"/>
          <w:numId w:val="13"/>
        </w:numPr>
      </w:pPr>
      <w:r w:rsidRPr="00467146">
        <w:t xml:space="preserve">Select </w:t>
      </w:r>
      <w:r w:rsidRPr="00467146">
        <w:rPr>
          <w:b/>
          <w:bCs/>
        </w:rPr>
        <w:t>View</w:t>
      </w:r>
      <w:r w:rsidRPr="00467146">
        <w:t xml:space="preserve"> for the relevant agreement.</w:t>
      </w:r>
    </w:p>
    <w:p w14:paraId="5F84C847" w14:textId="77777777" w:rsidR="00467146" w:rsidRPr="00467146" w:rsidRDefault="00467146" w:rsidP="00467146">
      <w:pPr>
        <w:pStyle w:val="BodyText"/>
        <w:numPr>
          <w:ilvl w:val="0"/>
          <w:numId w:val="13"/>
        </w:numPr>
      </w:pPr>
      <w:r w:rsidRPr="00467146">
        <w:t xml:space="preserve">Select </w:t>
      </w:r>
      <w:r w:rsidRPr="00467146">
        <w:rPr>
          <w:b/>
          <w:bCs/>
        </w:rPr>
        <w:t>Contacts</w:t>
      </w:r>
      <w:r w:rsidRPr="00467146">
        <w:t xml:space="preserve"> from the menu.</w:t>
      </w:r>
    </w:p>
    <w:p w14:paraId="0404475B" w14:textId="77777777" w:rsidR="00467146" w:rsidRPr="00467146" w:rsidRDefault="00467146" w:rsidP="00467146">
      <w:pPr>
        <w:pStyle w:val="BodyText"/>
        <w:numPr>
          <w:ilvl w:val="0"/>
          <w:numId w:val="13"/>
        </w:numPr>
      </w:pPr>
      <w:r w:rsidRPr="00467146">
        <w:t xml:space="preserve">Select </w:t>
      </w:r>
      <w:r w:rsidRPr="00467146">
        <w:rPr>
          <w:b/>
          <w:bCs/>
        </w:rPr>
        <w:t>Link Another Contact</w:t>
      </w:r>
      <w:r w:rsidRPr="00467146">
        <w:t>.</w:t>
      </w:r>
    </w:p>
    <w:p w14:paraId="33320F54" w14:textId="77777777" w:rsidR="00467146" w:rsidRPr="00467146" w:rsidRDefault="00467146" w:rsidP="00467146">
      <w:pPr>
        <w:pStyle w:val="BodyText"/>
        <w:numPr>
          <w:ilvl w:val="0"/>
          <w:numId w:val="13"/>
        </w:numPr>
      </w:pPr>
      <w:r w:rsidRPr="00467146">
        <w:t>Choose the staff member from the list.</w:t>
      </w:r>
    </w:p>
    <w:p w14:paraId="2282D5DF" w14:textId="77777777" w:rsidR="00467146" w:rsidRPr="00467146" w:rsidRDefault="00467146" w:rsidP="00467146">
      <w:pPr>
        <w:pStyle w:val="BodyText"/>
        <w:numPr>
          <w:ilvl w:val="0"/>
          <w:numId w:val="13"/>
        </w:numPr>
      </w:pPr>
      <w:r w:rsidRPr="00467146">
        <w:t xml:space="preserve">Select </w:t>
      </w:r>
      <w:r w:rsidRPr="00467146">
        <w:rPr>
          <w:b/>
          <w:bCs/>
        </w:rPr>
        <w:t>Confirm Selection</w:t>
      </w:r>
      <w:r w:rsidRPr="00467146">
        <w:t>.</w:t>
      </w:r>
    </w:p>
    <w:p w14:paraId="10538303" w14:textId="5AA738B6" w:rsidR="00467146" w:rsidRPr="00467146" w:rsidRDefault="00467146" w:rsidP="00467146">
      <w:pPr>
        <w:pStyle w:val="BodyText"/>
      </w:pPr>
      <w:r w:rsidRPr="00467146">
        <w:t xml:space="preserve">A confirmation message will appear when the contact has been added successfully. </w:t>
      </w:r>
    </w:p>
    <w:p w14:paraId="6ED5CA00" w14:textId="77777777" w:rsidR="00467146" w:rsidRPr="00467146" w:rsidRDefault="00467146" w:rsidP="00845C0F">
      <w:pPr>
        <w:pStyle w:val="Heading2"/>
      </w:pPr>
      <w:r w:rsidRPr="00467146">
        <w:t>Managing Grant Agreement contacts</w:t>
      </w:r>
    </w:p>
    <w:p w14:paraId="1AB35FE2" w14:textId="77777777" w:rsidR="00467146" w:rsidRPr="00467146" w:rsidRDefault="00467146" w:rsidP="00467146">
      <w:pPr>
        <w:pStyle w:val="BodyText"/>
      </w:pPr>
      <w:r w:rsidRPr="00467146">
        <w:t>From the Contacts screen you can also:</w:t>
      </w:r>
    </w:p>
    <w:p w14:paraId="6E721A92" w14:textId="77777777" w:rsidR="00467146" w:rsidRPr="00467146" w:rsidRDefault="00467146" w:rsidP="00467146">
      <w:pPr>
        <w:pStyle w:val="BodyText"/>
        <w:numPr>
          <w:ilvl w:val="0"/>
          <w:numId w:val="14"/>
        </w:numPr>
      </w:pPr>
      <w:r w:rsidRPr="00467146">
        <w:t>Set a contact as the primary contact</w:t>
      </w:r>
    </w:p>
    <w:p w14:paraId="2A723918" w14:textId="77777777" w:rsidR="00467146" w:rsidRPr="00467146" w:rsidRDefault="00467146" w:rsidP="00467146">
      <w:pPr>
        <w:pStyle w:val="BodyText"/>
        <w:numPr>
          <w:ilvl w:val="0"/>
          <w:numId w:val="14"/>
        </w:numPr>
      </w:pPr>
      <w:r w:rsidRPr="00467146">
        <w:t>Remove a contact from the agreement</w:t>
      </w:r>
    </w:p>
    <w:p w14:paraId="7B05107A" w14:textId="3CA2867A" w:rsidR="00467146" w:rsidRPr="00467146" w:rsidRDefault="00467146" w:rsidP="00467146">
      <w:pPr>
        <w:pStyle w:val="BodyText"/>
      </w:pPr>
      <w:r w:rsidRPr="00467146">
        <w:t xml:space="preserve">Use the </w:t>
      </w:r>
      <w:r w:rsidRPr="00467146">
        <w:rPr>
          <w:b/>
          <w:bCs/>
        </w:rPr>
        <w:t>Actions</w:t>
      </w:r>
      <w:r w:rsidRPr="00467146">
        <w:t xml:space="preserve"> button beside the contact's name. </w:t>
      </w:r>
    </w:p>
    <w:p w14:paraId="0C561275" w14:textId="77777777" w:rsidR="00467146" w:rsidRPr="00467146" w:rsidRDefault="00467146" w:rsidP="00845C0F">
      <w:pPr>
        <w:pStyle w:val="Heading2"/>
      </w:pPr>
      <w:r w:rsidRPr="00467146">
        <w:t>Adding a staff member to a Grant Activity</w:t>
      </w:r>
    </w:p>
    <w:p w14:paraId="5D0EC8FA" w14:textId="77777777" w:rsidR="00467146" w:rsidRPr="00467146" w:rsidRDefault="00467146" w:rsidP="00467146">
      <w:pPr>
        <w:pStyle w:val="BodyText"/>
      </w:pPr>
      <w:r w:rsidRPr="00467146">
        <w:t>You can also link staff members to individual Grant Activities.</w:t>
      </w:r>
    </w:p>
    <w:p w14:paraId="1B40FAAF" w14:textId="77777777" w:rsidR="00467146" w:rsidRPr="00467146" w:rsidRDefault="00467146" w:rsidP="00467146">
      <w:pPr>
        <w:pStyle w:val="BodyText"/>
        <w:rPr>
          <w:b/>
          <w:bCs/>
        </w:rPr>
      </w:pPr>
      <w:r w:rsidRPr="00467146">
        <w:rPr>
          <w:b/>
          <w:bCs/>
        </w:rPr>
        <w:t>Option 1: From the Staff Record</w:t>
      </w:r>
    </w:p>
    <w:p w14:paraId="26DDD994" w14:textId="77777777" w:rsidR="00467146" w:rsidRPr="00467146" w:rsidRDefault="00467146" w:rsidP="00467146">
      <w:pPr>
        <w:pStyle w:val="BodyText"/>
        <w:numPr>
          <w:ilvl w:val="0"/>
          <w:numId w:val="15"/>
        </w:numPr>
      </w:pPr>
      <w:r w:rsidRPr="00467146">
        <w:t>Open the staff member's profile.</w:t>
      </w:r>
    </w:p>
    <w:p w14:paraId="27F0B99D" w14:textId="77777777" w:rsidR="00467146" w:rsidRPr="00467146" w:rsidRDefault="00467146" w:rsidP="00467146">
      <w:pPr>
        <w:pStyle w:val="BodyText"/>
        <w:numPr>
          <w:ilvl w:val="0"/>
          <w:numId w:val="15"/>
        </w:numPr>
      </w:pPr>
      <w:r w:rsidRPr="00467146">
        <w:t xml:space="preserve">Select </w:t>
      </w:r>
      <w:r w:rsidRPr="00467146">
        <w:rPr>
          <w:b/>
          <w:bCs/>
        </w:rPr>
        <w:t>Add Grant Activity</w:t>
      </w:r>
      <w:r w:rsidRPr="00467146">
        <w:t>.</w:t>
      </w:r>
    </w:p>
    <w:p w14:paraId="590D9460" w14:textId="77777777" w:rsidR="00467146" w:rsidRPr="00467146" w:rsidRDefault="00467146" w:rsidP="00467146">
      <w:pPr>
        <w:pStyle w:val="BodyText"/>
        <w:numPr>
          <w:ilvl w:val="0"/>
          <w:numId w:val="15"/>
        </w:numPr>
      </w:pPr>
      <w:r w:rsidRPr="00467146">
        <w:t>Choose the relevant activity.</w:t>
      </w:r>
    </w:p>
    <w:p w14:paraId="790206A1" w14:textId="77777777" w:rsidR="00467146" w:rsidRPr="00467146" w:rsidRDefault="00467146" w:rsidP="00467146">
      <w:pPr>
        <w:pStyle w:val="BodyText"/>
        <w:numPr>
          <w:ilvl w:val="0"/>
          <w:numId w:val="15"/>
        </w:numPr>
      </w:pPr>
      <w:r w:rsidRPr="00467146">
        <w:t xml:space="preserve">Select one of the available actions: </w:t>
      </w:r>
    </w:p>
    <w:p w14:paraId="5DC553EF" w14:textId="77777777" w:rsidR="00467146" w:rsidRPr="00467146" w:rsidRDefault="00467146" w:rsidP="00467146">
      <w:pPr>
        <w:pStyle w:val="BodyText"/>
        <w:numPr>
          <w:ilvl w:val="1"/>
          <w:numId w:val="15"/>
        </w:numPr>
      </w:pPr>
      <w:r w:rsidRPr="00467146">
        <w:t>Assign as a contact</w:t>
      </w:r>
    </w:p>
    <w:p w14:paraId="7631E4FE" w14:textId="77777777" w:rsidR="00467146" w:rsidRPr="00467146" w:rsidRDefault="00467146" w:rsidP="00467146">
      <w:pPr>
        <w:pStyle w:val="BodyText"/>
        <w:numPr>
          <w:ilvl w:val="1"/>
          <w:numId w:val="15"/>
        </w:numPr>
      </w:pPr>
      <w:r w:rsidRPr="00467146">
        <w:t>Assign as the primary contact</w:t>
      </w:r>
    </w:p>
    <w:p w14:paraId="4D896524" w14:textId="7D107F51" w:rsidR="00467146" w:rsidRPr="00467146" w:rsidRDefault="00467146" w:rsidP="00467146">
      <w:pPr>
        <w:pStyle w:val="BodyText"/>
        <w:numPr>
          <w:ilvl w:val="1"/>
          <w:numId w:val="15"/>
        </w:numPr>
      </w:pPr>
      <w:r w:rsidRPr="00467146">
        <w:t>View all contacts for the activity</w:t>
      </w:r>
    </w:p>
    <w:p w14:paraId="2AF9F850" w14:textId="77777777" w:rsidR="00467146" w:rsidRPr="00467146" w:rsidRDefault="00467146" w:rsidP="00467146">
      <w:pPr>
        <w:pStyle w:val="BodyText"/>
        <w:rPr>
          <w:b/>
          <w:bCs/>
        </w:rPr>
      </w:pPr>
      <w:r w:rsidRPr="00467146">
        <w:rPr>
          <w:b/>
          <w:bCs/>
        </w:rPr>
        <w:t>Option 2: From the Grant Activity</w:t>
      </w:r>
    </w:p>
    <w:p w14:paraId="52B7CD8F" w14:textId="77777777" w:rsidR="00467146" w:rsidRPr="00467146" w:rsidRDefault="00467146" w:rsidP="00467146">
      <w:pPr>
        <w:pStyle w:val="BodyText"/>
        <w:numPr>
          <w:ilvl w:val="0"/>
          <w:numId w:val="16"/>
        </w:numPr>
      </w:pPr>
      <w:r w:rsidRPr="00467146">
        <w:t xml:space="preserve">Open </w:t>
      </w:r>
      <w:r w:rsidRPr="00467146">
        <w:rPr>
          <w:b/>
          <w:bCs/>
        </w:rPr>
        <w:t>Grant Activities</w:t>
      </w:r>
      <w:r w:rsidRPr="00467146">
        <w:t>.</w:t>
      </w:r>
    </w:p>
    <w:p w14:paraId="7055BF23" w14:textId="77777777" w:rsidR="00467146" w:rsidRPr="00467146" w:rsidRDefault="00467146" w:rsidP="00467146">
      <w:pPr>
        <w:pStyle w:val="BodyText"/>
        <w:numPr>
          <w:ilvl w:val="0"/>
          <w:numId w:val="16"/>
        </w:numPr>
      </w:pPr>
      <w:r w:rsidRPr="00467146">
        <w:t xml:space="preserve">Select </w:t>
      </w:r>
      <w:r w:rsidRPr="00467146">
        <w:rPr>
          <w:b/>
          <w:bCs/>
        </w:rPr>
        <w:t>View</w:t>
      </w:r>
      <w:r w:rsidRPr="00467146">
        <w:t xml:space="preserve"> beside the activity.</w:t>
      </w:r>
    </w:p>
    <w:p w14:paraId="249299E7" w14:textId="77777777" w:rsidR="00467146" w:rsidRPr="00467146" w:rsidRDefault="00467146" w:rsidP="00467146">
      <w:pPr>
        <w:pStyle w:val="BodyText"/>
        <w:numPr>
          <w:ilvl w:val="0"/>
          <w:numId w:val="16"/>
        </w:numPr>
      </w:pPr>
      <w:r w:rsidRPr="00467146">
        <w:t xml:space="preserve">Select </w:t>
      </w:r>
      <w:r w:rsidRPr="00467146">
        <w:rPr>
          <w:b/>
          <w:bCs/>
        </w:rPr>
        <w:t>Contacts</w:t>
      </w:r>
      <w:r w:rsidRPr="00467146">
        <w:t xml:space="preserve"> from the left-hand menu.</w:t>
      </w:r>
    </w:p>
    <w:p w14:paraId="2726F3E2" w14:textId="77777777" w:rsidR="00467146" w:rsidRPr="00467146" w:rsidRDefault="00467146" w:rsidP="00467146">
      <w:pPr>
        <w:pStyle w:val="BodyText"/>
        <w:numPr>
          <w:ilvl w:val="0"/>
          <w:numId w:val="16"/>
        </w:numPr>
      </w:pPr>
      <w:r w:rsidRPr="00467146">
        <w:t xml:space="preserve">Select </w:t>
      </w:r>
      <w:r w:rsidRPr="00467146">
        <w:rPr>
          <w:b/>
          <w:bCs/>
        </w:rPr>
        <w:t>Link Another Contact</w:t>
      </w:r>
      <w:r w:rsidRPr="00467146">
        <w:t>.</w:t>
      </w:r>
    </w:p>
    <w:p w14:paraId="1C66EB16" w14:textId="77777777" w:rsidR="00467146" w:rsidRPr="00467146" w:rsidRDefault="00467146" w:rsidP="00467146">
      <w:pPr>
        <w:pStyle w:val="BodyText"/>
        <w:numPr>
          <w:ilvl w:val="0"/>
          <w:numId w:val="16"/>
        </w:numPr>
      </w:pPr>
      <w:r w:rsidRPr="00467146">
        <w:t>Tick the staff member you want to add.</w:t>
      </w:r>
    </w:p>
    <w:p w14:paraId="3355777F" w14:textId="77777777" w:rsidR="00467146" w:rsidRPr="00467146" w:rsidRDefault="00467146" w:rsidP="00467146">
      <w:pPr>
        <w:pStyle w:val="BodyText"/>
        <w:numPr>
          <w:ilvl w:val="0"/>
          <w:numId w:val="16"/>
        </w:numPr>
      </w:pPr>
      <w:r w:rsidRPr="00467146">
        <w:t xml:space="preserve">Select </w:t>
      </w:r>
      <w:r w:rsidRPr="00467146">
        <w:rPr>
          <w:b/>
          <w:bCs/>
        </w:rPr>
        <w:t>Confirm Selection</w:t>
      </w:r>
      <w:r w:rsidRPr="00467146">
        <w:t>.</w:t>
      </w:r>
    </w:p>
    <w:p w14:paraId="70D60811" w14:textId="7CF142F5" w:rsidR="00467146" w:rsidRPr="00467146" w:rsidRDefault="00467146" w:rsidP="00467146">
      <w:pPr>
        <w:pStyle w:val="BodyText"/>
      </w:pPr>
      <w:r w:rsidRPr="00467146">
        <w:t xml:space="preserve">A confirmation message will appear when the contact has been added successfully. </w:t>
      </w:r>
    </w:p>
    <w:p w14:paraId="5E007893" w14:textId="77777777" w:rsidR="00467146" w:rsidRPr="00467146" w:rsidRDefault="00467146" w:rsidP="00845C0F">
      <w:pPr>
        <w:pStyle w:val="Heading2"/>
      </w:pPr>
      <w:r w:rsidRPr="00467146">
        <w:lastRenderedPageBreak/>
        <w:t>Managing Grant Activity contacts</w:t>
      </w:r>
    </w:p>
    <w:p w14:paraId="531E77BE" w14:textId="77777777" w:rsidR="00467146" w:rsidRPr="00467146" w:rsidRDefault="00467146" w:rsidP="00467146">
      <w:pPr>
        <w:pStyle w:val="BodyText"/>
      </w:pPr>
      <w:r w:rsidRPr="00467146">
        <w:t>From the Contacts screen you can:</w:t>
      </w:r>
    </w:p>
    <w:p w14:paraId="52E493C8" w14:textId="77777777" w:rsidR="00467146" w:rsidRPr="00467146" w:rsidRDefault="00467146" w:rsidP="00467146">
      <w:pPr>
        <w:pStyle w:val="BodyText"/>
        <w:numPr>
          <w:ilvl w:val="0"/>
          <w:numId w:val="17"/>
        </w:numPr>
      </w:pPr>
      <w:r w:rsidRPr="00467146">
        <w:t>Assign a primary contact</w:t>
      </w:r>
    </w:p>
    <w:p w14:paraId="26063EBE" w14:textId="77777777" w:rsidR="00467146" w:rsidRPr="00467146" w:rsidRDefault="00467146" w:rsidP="00467146">
      <w:pPr>
        <w:pStyle w:val="BodyText"/>
        <w:numPr>
          <w:ilvl w:val="0"/>
          <w:numId w:val="17"/>
        </w:numPr>
      </w:pPr>
      <w:r w:rsidRPr="00467146">
        <w:t>Remove a contact</w:t>
      </w:r>
    </w:p>
    <w:p w14:paraId="58A1C5C1" w14:textId="142A43A2" w:rsidR="00467146" w:rsidRPr="00467146" w:rsidRDefault="00467146" w:rsidP="00467146">
      <w:pPr>
        <w:pStyle w:val="BodyText"/>
      </w:pPr>
      <w:r w:rsidRPr="00467146">
        <w:t xml:space="preserve">Use the </w:t>
      </w:r>
      <w:r w:rsidRPr="00467146">
        <w:rPr>
          <w:b/>
          <w:bCs/>
        </w:rPr>
        <w:t>Actions</w:t>
      </w:r>
      <w:r w:rsidRPr="00467146">
        <w:t xml:space="preserve"> button next to the contact's name. </w:t>
      </w:r>
    </w:p>
    <w:p w14:paraId="512C68EF" w14:textId="77777777" w:rsidR="00467146" w:rsidRPr="00467146" w:rsidRDefault="00467146" w:rsidP="00845C0F">
      <w:pPr>
        <w:pStyle w:val="Heading2"/>
      </w:pPr>
      <w:r w:rsidRPr="00467146">
        <w:t>Training and Support</w:t>
      </w:r>
    </w:p>
    <w:p w14:paraId="2FC28147" w14:textId="30A66FC5" w:rsidR="00467146" w:rsidRPr="00467146" w:rsidRDefault="00467146" w:rsidP="00467146">
      <w:pPr>
        <w:pStyle w:val="BodyText"/>
      </w:pPr>
      <w:r w:rsidRPr="00467146">
        <w:t xml:space="preserve">The </w:t>
      </w:r>
      <w:r w:rsidRPr="00467146">
        <w:rPr>
          <w:b/>
          <w:bCs/>
        </w:rPr>
        <w:t>Training</w:t>
      </w:r>
      <w:r w:rsidR="00A1277B">
        <w:rPr>
          <w:b/>
          <w:bCs/>
        </w:rPr>
        <w:t xml:space="preserve"> and Support</w:t>
      </w:r>
      <w:r w:rsidRPr="00467146">
        <w:t xml:space="preserve"> section contains guidance materials, quick links</w:t>
      </w:r>
      <w:r w:rsidR="00A1277B">
        <w:t>,</w:t>
      </w:r>
      <w:r w:rsidRPr="00467146">
        <w:t xml:space="preserve"> and resources to help you use the Portal. </w:t>
      </w:r>
    </w:p>
    <w:p w14:paraId="53E63C36" w14:textId="7CCAD858" w:rsidR="00467146" w:rsidRPr="00467146" w:rsidRDefault="00467146" w:rsidP="00467146">
      <w:pPr>
        <w:pStyle w:val="BodyText"/>
      </w:pPr>
      <w:r w:rsidRPr="00467146">
        <w:t xml:space="preserve">For more information, visit the </w:t>
      </w:r>
      <w:r w:rsidRPr="0080316B">
        <w:rPr>
          <w:b/>
          <w:bCs/>
        </w:rPr>
        <w:t>Grant Recipient Portal</w:t>
      </w:r>
      <w:r w:rsidRPr="00467146">
        <w:t xml:space="preserve"> page on the Community Grants Hub website and review the available information sheets and support resources. </w:t>
      </w:r>
    </w:p>
    <w:p w14:paraId="42A0BF08" w14:textId="77777777" w:rsidR="00467146" w:rsidRPr="00467146" w:rsidRDefault="00467146" w:rsidP="0080316B">
      <w:pPr>
        <w:pStyle w:val="Heading2"/>
      </w:pPr>
      <w:r w:rsidRPr="00467146">
        <w:t>Need help?</w:t>
      </w:r>
    </w:p>
    <w:p w14:paraId="527FB39B" w14:textId="000041B3" w:rsidR="00E442CB" w:rsidRPr="00F40B00" w:rsidRDefault="00D35395" w:rsidP="004F12CA">
      <w:pPr>
        <w:pStyle w:val="BodyText"/>
      </w:pPr>
      <w:r>
        <w:t xml:space="preserve">For further assistance with the </w:t>
      </w:r>
      <w:r w:rsidRPr="000E4707">
        <w:rPr>
          <w:b/>
          <w:bCs/>
        </w:rPr>
        <w:t>Grant Recipient Portal</w:t>
      </w:r>
      <w:r>
        <w:t>, please contact the Community Grants Hub at</w:t>
      </w:r>
      <w:r w:rsidRPr="00467146" w:rsidDel="00D35395">
        <w:rPr>
          <w:b/>
          <w:bCs/>
        </w:rPr>
        <w:t xml:space="preserve"> </w:t>
      </w:r>
      <w:hyperlink r:id="rId13" w:history="1">
        <w:r w:rsidR="00845C0F" w:rsidRPr="000556A1">
          <w:rPr>
            <w:rStyle w:val="Hyperlink"/>
          </w:rPr>
          <w:t>GRP.Helpdesk@communitygrants.gov.au</w:t>
        </w:r>
      </w:hyperlink>
      <w:r w:rsidR="00845C0F">
        <w:t>.</w:t>
      </w:r>
    </w:p>
    <w:sectPr w:rsidR="00E442CB" w:rsidRPr="00F40B00" w:rsidSect="0067382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426" w:right="1134" w:bottom="1247" w:left="1134" w:header="283" w:footer="283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9F00A" w14:textId="77777777" w:rsidR="00741048" w:rsidRDefault="00741048" w:rsidP="00772718">
      <w:pPr>
        <w:spacing w:line="240" w:lineRule="auto"/>
      </w:pPr>
      <w:r>
        <w:separator/>
      </w:r>
    </w:p>
  </w:endnote>
  <w:endnote w:type="continuationSeparator" w:id="0">
    <w:p w14:paraId="686C86DA" w14:textId="77777777" w:rsidR="00741048" w:rsidRDefault="00741048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326D5" w14:textId="77777777" w:rsidR="00673821" w:rsidRDefault="0067382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1" layoutInCell="0" allowOverlap="1" wp14:anchorId="6F7087E9" wp14:editId="7FC8BD81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75665" cy="275590"/>
              <wp:effectExtent l="0" t="0" r="0" b="0"/>
              <wp:wrapNone/>
              <wp:docPr id="1485895808" name="janusSEAL SC F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877482A" w14:textId="6E8E1F38" w:rsidR="00673821" w:rsidRPr="002E195D" w:rsidRDefault="00E565BF" w:rsidP="00E834E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087E9" id="_x0000_t202" coordsize="21600,21600" o:spt="202" path="m,l,21600r21600,l21600,xe">
              <v:stroke joinstyle="miter"/>
              <v:path gradientshapeok="t" o:connecttype="rect"/>
            </v:shapetype>
            <v:shape id="janusSEAL SC F_EvenPage" o:spid="_x0000_s1027" type="#_x0000_t202" style="position:absolute;margin-left:0;margin-top:0;width:68.95pt;height:21.7pt;z-index:251676672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" o:allowincell="f" filled="f" stroked="f" strokeweight=".5pt">
              <v:textbox style="mso-fit-shape-to-text:t">
                <w:txbxContent>
                  <w:p w14:paraId="0877482A" w14:textId="6E8E1F38" w:rsidR="00673821" w:rsidRPr="002E195D" w:rsidRDefault="00E565BF" w:rsidP="00E834E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A53C" w14:textId="7EAB210F" w:rsidR="003A3D76" w:rsidRDefault="00741048">
    <w:pPr>
      <w:pStyle w:val="Footer"/>
    </w:pPr>
    <w:r>
      <w:pict w14:anchorId="66C24D10">
        <v:rect id="_x0000_i1025" style="width:0;height:1.5pt" o:hralign="center" o:hrstd="t" o:hr="t" fillcolor="#a0a0a0" stroked="f"/>
      </w:pict>
    </w:r>
  </w:p>
  <w:p w14:paraId="6C02D7D8" w14:textId="547B8ECD" w:rsidR="00A14495" w:rsidRDefault="00E13525" w:rsidP="0080316B">
    <w:pPr>
      <w:pStyle w:val="Footer"/>
      <w:tabs>
        <w:tab w:val="clear" w:pos="9026"/>
        <w:tab w:val="right" w:pos="9498"/>
      </w:tabs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2</w:t>
    </w:r>
    <w:r>
      <w:fldChar w:fldCharType="end"/>
    </w:r>
    <w:r>
      <w:t xml:space="preserve">  </w:t>
    </w:r>
    <w:r w:rsidRPr="00A454BF">
      <w:t>|  Community Grants Hub</w:t>
    </w:r>
    <w:r w:rsidR="003A3D76">
      <w:tab/>
    </w:r>
    <w:r w:rsidR="00D35395">
      <w:tab/>
      <w:t>Sept 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E292" w14:textId="310456EC" w:rsidR="003A3D76" w:rsidRDefault="00741048">
    <w:pPr>
      <w:pStyle w:val="Footer"/>
    </w:pPr>
    <w:r>
      <w:pict w14:anchorId="2D266899">
        <v:rect id="_x0000_i1026" style="width:0;height:1.5pt" o:hralign="center" o:hrstd="t" o:hr="t" fillcolor="#a0a0a0" stroked="f"/>
      </w:pict>
    </w:r>
  </w:p>
  <w:p w14:paraId="3BE146E3" w14:textId="5C911CB7" w:rsidR="00D91B18" w:rsidRDefault="00D91B18" w:rsidP="0080316B">
    <w:pPr>
      <w:pStyle w:val="Footer"/>
      <w:tabs>
        <w:tab w:val="clear" w:pos="9026"/>
        <w:tab w:val="right" w:pos="9498"/>
      </w:tabs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D35395">
      <w:tab/>
    </w:r>
    <w:r w:rsidR="00D35395">
      <w:tab/>
      <w:t>Sept 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44A1F" w14:textId="77777777" w:rsidR="00741048" w:rsidRDefault="00741048" w:rsidP="00772718">
      <w:pPr>
        <w:spacing w:line="240" w:lineRule="auto"/>
      </w:pPr>
      <w:r>
        <w:separator/>
      </w:r>
    </w:p>
  </w:footnote>
  <w:footnote w:type="continuationSeparator" w:id="0">
    <w:p w14:paraId="4D8A74A2" w14:textId="77777777" w:rsidR="00741048" w:rsidRDefault="00741048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2EA4" w14:textId="77777777" w:rsidR="00673821" w:rsidRDefault="0067382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1" layoutInCell="0" allowOverlap="1" wp14:anchorId="64DCB2EB" wp14:editId="5F021095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75665" cy="275590"/>
              <wp:effectExtent l="0" t="0" r="0" b="0"/>
              <wp:wrapNone/>
              <wp:docPr id="381595485" name="janusSEAL SC H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36E5B3" w14:textId="22D5900E" w:rsidR="00673821" w:rsidRPr="002E195D" w:rsidRDefault="00E565BF" w:rsidP="00E834E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DCB2EB" id="_x0000_t202" coordsize="21600,21600" o:spt="202" path="m,l,21600r21600,l21600,xe">
              <v:stroke joinstyle="miter"/>
              <v:path gradientshapeok="t" o:connecttype="rect"/>
            </v:shapetype>
            <v:shape id="janusSEAL SC H_EvenPage" o:spid="_x0000_s1026" type="#_x0000_t202" style="position:absolute;margin-left:0;margin-top:0;width:68.95pt;height:21.7pt;z-index:251673600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" o:allowincell="f" filled="f" stroked="f" strokeweight=".5pt">
              <v:textbox style="mso-fit-shape-to-text:t">
                <w:txbxContent>
                  <w:p w14:paraId="3136E5B3" w14:textId="22D5900E" w:rsidR="00673821" w:rsidRPr="002E195D" w:rsidRDefault="00E565BF" w:rsidP="00E834E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7BD0" w14:textId="10AEE7E8" w:rsidR="00A14495" w:rsidRDefault="00A144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63BD" w14:textId="257D50B6" w:rsidR="00D91B18" w:rsidRDefault="00D91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5AB"/>
    <w:multiLevelType w:val="multilevel"/>
    <w:tmpl w:val="3ABEE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2" w15:restartNumberingAfterBreak="0">
    <w:nsid w:val="067C77E1"/>
    <w:multiLevelType w:val="multilevel"/>
    <w:tmpl w:val="94425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DB1A0B"/>
    <w:multiLevelType w:val="multilevel"/>
    <w:tmpl w:val="7752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8DE133D"/>
    <w:multiLevelType w:val="multilevel"/>
    <w:tmpl w:val="8F06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373C09"/>
    <w:multiLevelType w:val="multilevel"/>
    <w:tmpl w:val="AC7C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314169"/>
    <w:multiLevelType w:val="multilevel"/>
    <w:tmpl w:val="2EF0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1835BA"/>
    <w:multiLevelType w:val="multilevel"/>
    <w:tmpl w:val="DD80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10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8BD2E2F"/>
    <w:multiLevelType w:val="multilevel"/>
    <w:tmpl w:val="08D0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E047B1"/>
    <w:multiLevelType w:val="multilevel"/>
    <w:tmpl w:val="2A8C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17587A"/>
    <w:multiLevelType w:val="multilevel"/>
    <w:tmpl w:val="33CC7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F07036"/>
    <w:multiLevelType w:val="multilevel"/>
    <w:tmpl w:val="2C1C8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E324A7"/>
    <w:multiLevelType w:val="multilevel"/>
    <w:tmpl w:val="A0AA1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num w:numId="1" w16cid:durableId="492836538">
    <w:abstractNumId w:val="1"/>
  </w:num>
  <w:num w:numId="2" w16cid:durableId="1493981043">
    <w:abstractNumId w:val="16"/>
  </w:num>
  <w:num w:numId="3" w16cid:durableId="999308129">
    <w:abstractNumId w:val="4"/>
  </w:num>
  <w:num w:numId="4" w16cid:durableId="439571975">
    <w:abstractNumId w:val="10"/>
  </w:num>
  <w:num w:numId="5" w16cid:durableId="250505642">
    <w:abstractNumId w:val="9"/>
  </w:num>
  <w:num w:numId="6" w16cid:durableId="332731652">
    <w:abstractNumId w:val="5"/>
  </w:num>
  <w:num w:numId="7" w16cid:durableId="2052344394">
    <w:abstractNumId w:val="15"/>
  </w:num>
  <w:num w:numId="8" w16cid:durableId="15814154">
    <w:abstractNumId w:val="7"/>
  </w:num>
  <w:num w:numId="9" w16cid:durableId="1949770243">
    <w:abstractNumId w:val="3"/>
  </w:num>
  <w:num w:numId="10" w16cid:durableId="1735813805">
    <w:abstractNumId w:val="0"/>
  </w:num>
  <w:num w:numId="11" w16cid:durableId="494612772">
    <w:abstractNumId w:val="11"/>
  </w:num>
  <w:num w:numId="12" w16cid:durableId="661736102">
    <w:abstractNumId w:val="13"/>
  </w:num>
  <w:num w:numId="13" w16cid:durableId="6295981">
    <w:abstractNumId w:val="2"/>
  </w:num>
  <w:num w:numId="14" w16cid:durableId="827288313">
    <w:abstractNumId w:val="8"/>
  </w:num>
  <w:num w:numId="15" w16cid:durableId="1537498610">
    <w:abstractNumId w:val="6"/>
  </w:num>
  <w:num w:numId="16" w16cid:durableId="1117792383">
    <w:abstractNumId w:val="14"/>
  </w:num>
  <w:num w:numId="17" w16cid:durableId="17345443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13F"/>
    <w:rsid w:val="00000555"/>
    <w:rsid w:val="00000A51"/>
    <w:rsid w:val="00004A79"/>
    <w:rsid w:val="00007DE9"/>
    <w:rsid w:val="00015AE4"/>
    <w:rsid w:val="0003018E"/>
    <w:rsid w:val="00033BC3"/>
    <w:rsid w:val="00044E09"/>
    <w:rsid w:val="0004784D"/>
    <w:rsid w:val="00053A00"/>
    <w:rsid w:val="00085E16"/>
    <w:rsid w:val="000B6C00"/>
    <w:rsid w:val="000C1F06"/>
    <w:rsid w:val="000F1DD1"/>
    <w:rsid w:val="000F28B8"/>
    <w:rsid w:val="000F3766"/>
    <w:rsid w:val="00106FC4"/>
    <w:rsid w:val="00111F0C"/>
    <w:rsid w:val="00133A1A"/>
    <w:rsid w:val="00145E2D"/>
    <w:rsid w:val="00146699"/>
    <w:rsid w:val="0016612C"/>
    <w:rsid w:val="00171634"/>
    <w:rsid w:val="001763D4"/>
    <w:rsid w:val="00181433"/>
    <w:rsid w:val="001834DD"/>
    <w:rsid w:val="001970A6"/>
    <w:rsid w:val="001C53CE"/>
    <w:rsid w:val="001C5D96"/>
    <w:rsid w:val="001D341B"/>
    <w:rsid w:val="001E3D2B"/>
    <w:rsid w:val="001E66CE"/>
    <w:rsid w:val="0020033E"/>
    <w:rsid w:val="00214FBB"/>
    <w:rsid w:val="00221DC2"/>
    <w:rsid w:val="00222526"/>
    <w:rsid w:val="00244B48"/>
    <w:rsid w:val="00247582"/>
    <w:rsid w:val="002526A8"/>
    <w:rsid w:val="002573D5"/>
    <w:rsid w:val="00264E26"/>
    <w:rsid w:val="0027171B"/>
    <w:rsid w:val="00280E74"/>
    <w:rsid w:val="002A41E1"/>
    <w:rsid w:val="002B6574"/>
    <w:rsid w:val="002D4D48"/>
    <w:rsid w:val="002E195D"/>
    <w:rsid w:val="002E21D2"/>
    <w:rsid w:val="002F7D3C"/>
    <w:rsid w:val="00305720"/>
    <w:rsid w:val="003131AB"/>
    <w:rsid w:val="00316A81"/>
    <w:rsid w:val="003217BE"/>
    <w:rsid w:val="003448C5"/>
    <w:rsid w:val="00363ECD"/>
    <w:rsid w:val="003A3D76"/>
    <w:rsid w:val="003D0647"/>
    <w:rsid w:val="003D1265"/>
    <w:rsid w:val="003D3B1D"/>
    <w:rsid w:val="003D5DBE"/>
    <w:rsid w:val="00404841"/>
    <w:rsid w:val="00412059"/>
    <w:rsid w:val="00425633"/>
    <w:rsid w:val="00441E79"/>
    <w:rsid w:val="00450486"/>
    <w:rsid w:val="00467146"/>
    <w:rsid w:val="004675B9"/>
    <w:rsid w:val="004709E9"/>
    <w:rsid w:val="00483A58"/>
    <w:rsid w:val="004902A6"/>
    <w:rsid w:val="004B5F40"/>
    <w:rsid w:val="004C7D16"/>
    <w:rsid w:val="004D700E"/>
    <w:rsid w:val="004D7F17"/>
    <w:rsid w:val="004E0670"/>
    <w:rsid w:val="004E7F37"/>
    <w:rsid w:val="004F12CA"/>
    <w:rsid w:val="004F31BA"/>
    <w:rsid w:val="0051299F"/>
    <w:rsid w:val="00526B85"/>
    <w:rsid w:val="005306A1"/>
    <w:rsid w:val="0055692C"/>
    <w:rsid w:val="005834F4"/>
    <w:rsid w:val="0059000C"/>
    <w:rsid w:val="005A02A1"/>
    <w:rsid w:val="005A587A"/>
    <w:rsid w:val="005D7A24"/>
    <w:rsid w:val="00616EBA"/>
    <w:rsid w:val="00632C08"/>
    <w:rsid w:val="00654C42"/>
    <w:rsid w:val="0065547C"/>
    <w:rsid w:val="0067074A"/>
    <w:rsid w:val="00672994"/>
    <w:rsid w:val="00673821"/>
    <w:rsid w:val="006C15C5"/>
    <w:rsid w:val="006D3DAD"/>
    <w:rsid w:val="006F7B19"/>
    <w:rsid w:val="00736A76"/>
    <w:rsid w:val="00741048"/>
    <w:rsid w:val="00752C6B"/>
    <w:rsid w:val="00760CE6"/>
    <w:rsid w:val="007719C9"/>
    <w:rsid w:val="00772718"/>
    <w:rsid w:val="007828ED"/>
    <w:rsid w:val="007D30A8"/>
    <w:rsid w:val="0080316B"/>
    <w:rsid w:val="00803D49"/>
    <w:rsid w:val="00814FB1"/>
    <w:rsid w:val="00820F20"/>
    <w:rsid w:val="0082528A"/>
    <w:rsid w:val="00825754"/>
    <w:rsid w:val="00835210"/>
    <w:rsid w:val="00844C2D"/>
    <w:rsid w:val="00845C0F"/>
    <w:rsid w:val="0086513F"/>
    <w:rsid w:val="0087438E"/>
    <w:rsid w:val="00884668"/>
    <w:rsid w:val="008B2B46"/>
    <w:rsid w:val="008E05BC"/>
    <w:rsid w:val="008F3CCF"/>
    <w:rsid w:val="00900B24"/>
    <w:rsid w:val="00903D0D"/>
    <w:rsid w:val="00905E90"/>
    <w:rsid w:val="00921840"/>
    <w:rsid w:val="00932C87"/>
    <w:rsid w:val="009331B4"/>
    <w:rsid w:val="009345F1"/>
    <w:rsid w:val="00944BBB"/>
    <w:rsid w:val="009547B6"/>
    <w:rsid w:val="00961072"/>
    <w:rsid w:val="00985BAE"/>
    <w:rsid w:val="009A03DE"/>
    <w:rsid w:val="009E750F"/>
    <w:rsid w:val="00A04D96"/>
    <w:rsid w:val="00A0629B"/>
    <w:rsid w:val="00A0661D"/>
    <w:rsid w:val="00A1277B"/>
    <w:rsid w:val="00A14495"/>
    <w:rsid w:val="00A16BE1"/>
    <w:rsid w:val="00A32AF6"/>
    <w:rsid w:val="00A42311"/>
    <w:rsid w:val="00A454BF"/>
    <w:rsid w:val="00A52E3A"/>
    <w:rsid w:val="00A7196B"/>
    <w:rsid w:val="00A814CB"/>
    <w:rsid w:val="00A90D1B"/>
    <w:rsid w:val="00AF55F8"/>
    <w:rsid w:val="00B10ABA"/>
    <w:rsid w:val="00B33899"/>
    <w:rsid w:val="00B420D4"/>
    <w:rsid w:val="00B57910"/>
    <w:rsid w:val="00B952F6"/>
    <w:rsid w:val="00BC093A"/>
    <w:rsid w:val="00BC4ACC"/>
    <w:rsid w:val="00BC4FCC"/>
    <w:rsid w:val="00BD02F8"/>
    <w:rsid w:val="00C052DA"/>
    <w:rsid w:val="00C217A8"/>
    <w:rsid w:val="00C4188F"/>
    <w:rsid w:val="00C470E8"/>
    <w:rsid w:val="00C819A4"/>
    <w:rsid w:val="00C824AE"/>
    <w:rsid w:val="00C84EA8"/>
    <w:rsid w:val="00C92998"/>
    <w:rsid w:val="00CA385D"/>
    <w:rsid w:val="00CA720A"/>
    <w:rsid w:val="00CD066B"/>
    <w:rsid w:val="00CD1597"/>
    <w:rsid w:val="00CD5925"/>
    <w:rsid w:val="00CE557A"/>
    <w:rsid w:val="00D0181F"/>
    <w:rsid w:val="00D031B2"/>
    <w:rsid w:val="00D1410C"/>
    <w:rsid w:val="00D35395"/>
    <w:rsid w:val="00D40D16"/>
    <w:rsid w:val="00D548F0"/>
    <w:rsid w:val="00D57F79"/>
    <w:rsid w:val="00D64FAC"/>
    <w:rsid w:val="00D65704"/>
    <w:rsid w:val="00D668F6"/>
    <w:rsid w:val="00D84875"/>
    <w:rsid w:val="00D903BD"/>
    <w:rsid w:val="00D904F0"/>
    <w:rsid w:val="00D91378"/>
    <w:rsid w:val="00D91B18"/>
    <w:rsid w:val="00DC0747"/>
    <w:rsid w:val="00DC2647"/>
    <w:rsid w:val="00DD1408"/>
    <w:rsid w:val="00DD356D"/>
    <w:rsid w:val="00DD6735"/>
    <w:rsid w:val="00DF136A"/>
    <w:rsid w:val="00E0448C"/>
    <w:rsid w:val="00E13525"/>
    <w:rsid w:val="00E25D7D"/>
    <w:rsid w:val="00E442CB"/>
    <w:rsid w:val="00E47250"/>
    <w:rsid w:val="00E565BF"/>
    <w:rsid w:val="00E61535"/>
    <w:rsid w:val="00E834E8"/>
    <w:rsid w:val="00E84012"/>
    <w:rsid w:val="00E9373C"/>
    <w:rsid w:val="00EA0724"/>
    <w:rsid w:val="00EA6251"/>
    <w:rsid w:val="00EB6414"/>
    <w:rsid w:val="00EE5747"/>
    <w:rsid w:val="00EF3804"/>
    <w:rsid w:val="00EF5E05"/>
    <w:rsid w:val="00F227AF"/>
    <w:rsid w:val="00F271CB"/>
    <w:rsid w:val="00F27370"/>
    <w:rsid w:val="00F34D1C"/>
    <w:rsid w:val="00F40B00"/>
    <w:rsid w:val="00F5341C"/>
    <w:rsid w:val="00F56954"/>
    <w:rsid w:val="00F948AF"/>
    <w:rsid w:val="00FA5A7B"/>
    <w:rsid w:val="00FB11B1"/>
    <w:rsid w:val="00FB4E73"/>
    <w:rsid w:val="00FC71AD"/>
    <w:rsid w:val="00F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AA403F"/>
  <w15:docId w15:val="{DA7F7ED1-5A52-4052-B3F4-D6B0C314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semiHidden/>
    <w:rsid w:val="00146699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803D49"/>
    <w:pPr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803D49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semiHidden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paragraph" w:styleId="Revision">
    <w:name w:val="Revision"/>
    <w:hidden/>
    <w:uiPriority w:val="99"/>
    <w:semiHidden/>
    <w:rsid w:val="00363ECD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GRP.Helpdesk@communitygrants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cialservicesau.sharepoint.com/sites/OfficeTemplates/Shared%20Documents/Community%20Grants%20Hub%20Templates/Fact%20sheet%20template%20-%20orange%20(External).DOTX" TargetMode="Externa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2016-06-16T00:00:00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7170d-51d3-4300-86b5-46709795e4a7" xsi:nil="true"/>
    <lcf76f155ced4ddcb4097134ff3c332f xmlns="a7de5a0c-838e-4fa2-b328-8d94eb1863f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6FF65C11D434B849394B55C1749B3" ma:contentTypeVersion="11" ma:contentTypeDescription="Create a new document." ma:contentTypeScope="" ma:versionID="2e93c427660f62ed1857611039e92307">
  <xsd:schema xmlns:xsd="http://www.w3.org/2001/XMLSchema" xmlns:xs="http://www.w3.org/2001/XMLSchema" xmlns:p="http://schemas.microsoft.com/office/2006/metadata/properties" xmlns:ns2="a7de5a0c-838e-4fa2-b328-8d94eb1863ff" xmlns:ns3="7407170d-51d3-4300-86b5-46709795e4a7" targetNamespace="http://schemas.microsoft.com/office/2006/metadata/properties" ma:root="true" ma:fieldsID="4e7785600457204d9fff10aa0470e169" ns2:_="" ns3:_="">
    <xsd:import namespace="a7de5a0c-838e-4fa2-b328-8d94eb1863ff"/>
    <xsd:import namespace="7407170d-51d3-4300-86b5-46709795e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e5a0c-838e-4fa2-b328-8d94eb186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170d-51d3-4300-86b5-46709795e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c5bf2-c0cd-4857-9401-0bc91054f31d}" ma:internalName="TaxCatchAll" ma:showField="CatchAllData" ma:web="7407170d-51d3-4300-86b5-46709795e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EC66C9-20CF-4BBF-9DCD-231840162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D5BD12-FF6D-4679-A232-DAD9BDA0FC1B}">
  <ds:schemaRefs>
    <ds:schemaRef ds:uri="http://schemas.microsoft.com/office/2006/metadata/properties"/>
    <ds:schemaRef ds:uri="http://schemas.microsoft.com/office/infopath/2007/PartnerControls"/>
    <ds:schemaRef ds:uri="7407170d-51d3-4300-86b5-46709795e4a7"/>
    <ds:schemaRef ds:uri="a7de5a0c-838e-4fa2-b328-8d94eb1863ff"/>
  </ds:schemaRefs>
</ds:datastoreItem>
</file>

<file path=customXml/itemProps4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6B980A-7172-49C2-A7F3-902BBC56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e5a0c-838e-4fa2-b328-8d94eb1863ff"/>
    <ds:schemaRef ds:uri="7407170d-51d3-4300-86b5-46709795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Fact%20sheet%20template%20-%20orange%20(External).DOTX</Template>
  <TotalTime>25</TotalTime>
  <Pages>4</Pages>
  <Words>691</Words>
  <Characters>3574</Characters>
  <Application>Microsoft Office Word</Application>
  <DocSecurity>0</DocSecurity>
  <Lines>107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 sheet template</vt:lpstr>
    </vt:vector>
  </TitlesOfParts>
  <Company>Community Grants Hub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Managing Staff Contacts in the Grant Recipient Portal - Video Transcript</dc:title>
  <dc:creator>STEFANOSKI, Sue</dc:creator>
  <cp:keywords>[SEC=OFFICIAL]</cp:keywords>
  <cp:lastModifiedBy>STEFANOSKI, Sue</cp:lastModifiedBy>
  <cp:revision>16</cp:revision>
  <dcterms:created xsi:type="dcterms:W3CDTF">2026-09-08T03:00:00Z</dcterms:created>
  <dcterms:modified xsi:type="dcterms:W3CDTF">2026-09-29T01:13:00Z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C497C80042C440F595035F4BC10E7D3D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7973CB10ABC41ADF752BA1E4B528143AA6549AC8</vt:lpwstr>
  </property>
  <property fmtid="{D5CDD505-2E9C-101B-9397-08002B2CF9AE}" pid="11" name="PM_OriginationTimeStamp">
    <vt:lpwstr>2024-02-28T03:04:19Z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A9116E71435DD9BA9CD98858BC2D5704</vt:lpwstr>
  </property>
  <property fmtid="{D5CDD505-2E9C-101B-9397-08002B2CF9AE}" pid="21" name="PM_Hash_Salt">
    <vt:lpwstr>B4309DD430EA8355A3BFAB053FB02BE5</vt:lpwstr>
  </property>
  <property fmtid="{D5CDD505-2E9C-101B-9397-08002B2CF9AE}" pid="22" name="PM_Hash_SHA1">
    <vt:lpwstr>0D66C2FB83B8BEBF3AEA9B42FDAEFE5089D50911</vt:lpwstr>
  </property>
  <property fmtid="{D5CDD505-2E9C-101B-9397-08002B2CF9AE}" pid="23" name="PM_OriginatorUserAccountName_SHA256">
    <vt:lpwstr>D4052BA58BA163ABAF0606766B9961DFC2A15233B37585C58037D2BE50C65F24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v=2024.1;a=SHA256;h=E6BD4D3D04BEF131D8F37ADEFFE2B263C007868B573D52815BEC8E6AAFDDA22F</vt:lpwstr>
  </property>
  <property fmtid="{D5CDD505-2E9C-101B-9397-08002B2CF9AE}" pid="28" name="MSIP_Label_eb34d90b-fc41-464d-af60-f74d721d0790_SetDate">
    <vt:lpwstr>2024-02-28T03:04:19Z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3e289a3f468f48b890682d9095417669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0x0101009E46FF65C11D434B849394B55C1749B3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gradeTo">
    <vt:lpwstr/>
  </property>
  <property fmtid="{D5CDD505-2E9C-101B-9397-08002B2CF9AE}" pid="40" name="PM_DownTo">
    <vt:lpwstr/>
  </property>
</Properties>
</file>