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98DC" w14:textId="77777777" w:rsidR="00146699" w:rsidRDefault="00146699" w:rsidP="00146699">
      <w:pPr>
        <w:pStyle w:val="BodyText"/>
        <w:ind w:left="-851"/>
      </w:pPr>
      <w:r>
        <w:rPr>
          <w:noProof/>
        </w:rPr>
        <w:drawing>
          <wp:inline distT="0" distB="0" distL="0" distR="0" wp14:anchorId="64831817" wp14:editId="1440076B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05B7" w14:textId="37F615B2" w:rsidR="00803D49" w:rsidRPr="002E42CD" w:rsidRDefault="00251423" w:rsidP="00803D49">
      <w:pPr>
        <w:pStyle w:val="Heading1"/>
        <w:rPr>
          <w:sz w:val="88"/>
          <w:szCs w:val="88"/>
        </w:rPr>
      </w:pPr>
      <w:r>
        <w:rPr>
          <w:sz w:val="88"/>
          <w:szCs w:val="88"/>
        </w:rPr>
        <w:t>View Applications</w:t>
      </w:r>
    </w:p>
    <w:p w14:paraId="2A87167F" w14:textId="0B5670C0" w:rsidR="00803D49" w:rsidRDefault="0072016B" w:rsidP="00803D49">
      <w:pPr>
        <w:pStyle w:val="Subtitle"/>
      </w:pPr>
      <w:r>
        <w:t>Task Card</w:t>
      </w:r>
    </w:p>
    <w:p w14:paraId="42664987" w14:textId="1B240F41" w:rsidR="008E16DE" w:rsidRDefault="007C2BE6" w:rsidP="00B57719">
      <w:pPr>
        <w:pStyle w:val="BodyText"/>
      </w:pPr>
      <w:r w:rsidRPr="007C2BE6">
        <w:t>The Grant Recipient Portal (</w:t>
      </w:r>
      <w:r w:rsidR="008E16DE">
        <w:t>Portal</w:t>
      </w:r>
      <w:r w:rsidRPr="007C2BE6">
        <w:t>) allows grant recipients to view a list of submitted grant applications.</w:t>
      </w:r>
      <w:r w:rsidR="00AA43A1">
        <w:t xml:space="preserve"> </w:t>
      </w:r>
    </w:p>
    <w:p w14:paraId="556B7D9C" w14:textId="52E8A748" w:rsidR="007C2BE6" w:rsidRPr="007C2BE6" w:rsidRDefault="007C2BE6" w:rsidP="00B57719">
      <w:pPr>
        <w:pStyle w:val="BodyText"/>
      </w:pPr>
      <w:r w:rsidRPr="007C2BE6">
        <w:t>If you require a copy of a submitted application, contact the Community Grants Hub.</w:t>
      </w:r>
    </w:p>
    <w:p w14:paraId="17BEAC21" w14:textId="7D25EA63" w:rsidR="007C2BE6" w:rsidRPr="007C2BE6" w:rsidRDefault="007C2BE6" w:rsidP="00B57719">
      <w:pPr>
        <w:pStyle w:val="BodyText"/>
      </w:pPr>
      <w:r w:rsidRPr="007C2BE6">
        <w:t>This task card explains how to view submitted grant applications in the</w:t>
      </w:r>
      <w:r w:rsidR="00CB66B7">
        <w:t xml:space="preserve"> Portal</w:t>
      </w:r>
      <w:r w:rsidRPr="007C2BE6">
        <w:t xml:space="preserve">. </w:t>
      </w:r>
    </w:p>
    <w:p w14:paraId="50993728" w14:textId="5291109F" w:rsidR="007C2BE6" w:rsidRPr="007C2BE6" w:rsidRDefault="0003091E" w:rsidP="00B57719">
      <w:pPr>
        <w:pStyle w:val="BodyText"/>
      </w:pPr>
      <w:r w:rsidRPr="00CB66B7">
        <w:rPr>
          <w:b/>
          <w:bCs/>
        </w:rPr>
        <w:t xml:space="preserve">Portal </w:t>
      </w:r>
      <w:r w:rsidR="00CA757D">
        <w:rPr>
          <w:b/>
          <w:bCs/>
        </w:rPr>
        <w:t>a</w:t>
      </w:r>
      <w:r w:rsidRPr="00CB66B7">
        <w:rPr>
          <w:b/>
          <w:bCs/>
        </w:rPr>
        <w:t>ccess required:</w:t>
      </w:r>
      <w:r>
        <w:t xml:space="preserve"> Administrator, Editor, or View only.</w:t>
      </w:r>
    </w:p>
    <w:p w14:paraId="3D2F04A6" w14:textId="77777777" w:rsidR="0041683D" w:rsidRDefault="0041683D" w:rsidP="00570E37">
      <w:pPr>
        <w:pStyle w:val="Heading2"/>
      </w:pPr>
      <w:r>
        <w:t>View Grant Applications</w:t>
      </w:r>
    </w:p>
    <w:p w14:paraId="55B1FAA6" w14:textId="219DC8DA" w:rsidR="00C11804" w:rsidRDefault="00C11804" w:rsidP="00B57719">
      <w:pPr>
        <w:pStyle w:val="BodyText"/>
      </w:pPr>
      <w:r>
        <w:t xml:space="preserve">From the Home screen select the </w:t>
      </w:r>
      <w:r w:rsidRPr="00A4307B">
        <w:rPr>
          <w:b/>
          <w:bCs/>
        </w:rPr>
        <w:t>Applications</w:t>
      </w:r>
      <w:r>
        <w:t xml:space="preserve"> tile or select the </w:t>
      </w:r>
      <w:r w:rsidRPr="00A4307B">
        <w:rPr>
          <w:b/>
          <w:bCs/>
        </w:rPr>
        <w:t>Applications</w:t>
      </w:r>
      <w:r>
        <w:t xml:space="preserve"> link from the Navigation menu.</w:t>
      </w:r>
    </w:p>
    <w:p w14:paraId="2A7558D4" w14:textId="2A5D0F3F" w:rsidR="007C2BE6" w:rsidRDefault="00C11804" w:rsidP="007C2BE6">
      <w:pPr>
        <w:spacing w:after="120"/>
      </w:pPr>
      <w:r w:rsidRPr="00E83064">
        <w:rPr>
          <w:noProof/>
          <w:lang w:eastAsia="en-AU"/>
        </w:rPr>
        <w:drawing>
          <wp:inline distT="0" distB="0" distL="0" distR="0" wp14:anchorId="4F1E9D35" wp14:editId="2ACF0E9B">
            <wp:extent cx="5726143" cy="3955261"/>
            <wp:effectExtent l="19050" t="19050" r="27305" b="26670"/>
            <wp:docPr id="87" name="Picture 87" descr="A screenshot of the home screen with the Applications tile and link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2609" cy="402880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EDEBF1" w14:textId="77777777" w:rsidR="00C11804" w:rsidRDefault="00C11804" w:rsidP="00C11804">
      <w:pPr>
        <w:pStyle w:val="TableText"/>
      </w:pPr>
      <w:r>
        <w:t xml:space="preserve">The Applications screen will display a list of submitted applications with the following information: </w:t>
      </w:r>
    </w:p>
    <w:p w14:paraId="10813473" w14:textId="77777777" w:rsidR="00C11804" w:rsidRDefault="00C11804" w:rsidP="00C11804">
      <w:pPr>
        <w:pStyle w:val="BodyText"/>
        <w:numPr>
          <w:ilvl w:val="0"/>
          <w:numId w:val="6"/>
        </w:numPr>
      </w:pPr>
      <w:r w:rsidRPr="00E83064">
        <w:lastRenderedPageBreak/>
        <w:t>Application ID</w:t>
      </w:r>
    </w:p>
    <w:p w14:paraId="47C5E696" w14:textId="77777777" w:rsidR="00C11804" w:rsidRDefault="00C11804" w:rsidP="00C11804">
      <w:pPr>
        <w:pStyle w:val="BodyText"/>
        <w:numPr>
          <w:ilvl w:val="0"/>
          <w:numId w:val="6"/>
        </w:numPr>
      </w:pPr>
      <w:r w:rsidRPr="00E83064">
        <w:t>Funding Round Name</w:t>
      </w:r>
    </w:p>
    <w:p w14:paraId="0E2BD4EC" w14:textId="77777777" w:rsidR="00C11804" w:rsidRDefault="00C11804" w:rsidP="00C11804">
      <w:pPr>
        <w:pStyle w:val="BodyText"/>
        <w:numPr>
          <w:ilvl w:val="0"/>
          <w:numId w:val="6"/>
        </w:numPr>
      </w:pPr>
      <w:r w:rsidRPr="00E83064">
        <w:t>Departmen</w:t>
      </w:r>
      <w:r>
        <w:t>t</w:t>
      </w:r>
    </w:p>
    <w:p w14:paraId="42941FB3" w14:textId="77777777" w:rsidR="00C11804" w:rsidRDefault="00C11804" w:rsidP="00C11804">
      <w:pPr>
        <w:pStyle w:val="BodyText"/>
        <w:numPr>
          <w:ilvl w:val="0"/>
          <w:numId w:val="6"/>
        </w:numPr>
      </w:pPr>
      <w:r w:rsidRPr="00E83064">
        <w:t>Funding Round Category</w:t>
      </w:r>
    </w:p>
    <w:p w14:paraId="27AFCAF0" w14:textId="3A6EFB0A" w:rsidR="00C11804" w:rsidRPr="007C2BE6" w:rsidRDefault="00C11804" w:rsidP="007C2BE6">
      <w:pPr>
        <w:spacing w:after="120"/>
      </w:pPr>
      <w:r w:rsidRPr="00E83064">
        <w:rPr>
          <w:noProof/>
          <w:lang w:eastAsia="en-AU"/>
        </w:rPr>
        <w:drawing>
          <wp:inline distT="0" distB="0" distL="0" distR="0" wp14:anchorId="4EA17225" wp14:editId="3F4E584B">
            <wp:extent cx="5709646" cy="1447441"/>
            <wp:effectExtent l="19050" t="19050" r="24765" b="19685"/>
            <wp:docPr id="76" name="Picture 76" descr="A screenshot of the Applications screen showing a list of submitted applic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2607" cy="14583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03971A" w14:textId="1411238D" w:rsidR="0072016B" w:rsidRDefault="0050645A" w:rsidP="007B3130">
      <w:pPr>
        <w:pStyle w:val="Heading2"/>
        <w:spacing w:before="480" w:after="140"/>
      </w:pPr>
      <w:bookmarkStart w:id="0" w:name="_Viewing_Applications"/>
      <w:bookmarkStart w:id="1" w:name="_[Enter_sub-heading_here]_1"/>
      <w:bookmarkStart w:id="2" w:name="_Need_help?"/>
      <w:bookmarkStart w:id="3" w:name="_Need_help?_1"/>
      <w:bookmarkEnd w:id="0"/>
      <w:bookmarkEnd w:id="1"/>
      <w:bookmarkEnd w:id="2"/>
      <w:bookmarkEnd w:id="3"/>
      <w:r>
        <w:t>Need help?</w:t>
      </w:r>
    </w:p>
    <w:p w14:paraId="3D031538" w14:textId="3CC7DB62" w:rsidR="0050645A" w:rsidRPr="000150C3" w:rsidRDefault="000150C3" w:rsidP="000150C3">
      <w:pPr>
        <w:pStyle w:val="BodyText"/>
      </w:pPr>
      <w:r>
        <w:t xml:space="preserve">For further assistance with the Grant Recipient Portal, please contact the Community Grants Hub at </w:t>
      </w:r>
      <w:hyperlink r:id="rId15" w:history="1">
        <w:r w:rsidR="00CB66B7" w:rsidRPr="00C75374">
          <w:rPr>
            <w:rStyle w:val="Hyperlink"/>
          </w:rPr>
          <w:t>GRP.Helpdesk@communitygrants.gov.au</w:t>
        </w:r>
      </w:hyperlink>
      <w:r>
        <w:t>.</w:t>
      </w:r>
    </w:p>
    <w:sectPr w:rsidR="0050645A" w:rsidRPr="000150C3" w:rsidSect="002E6E2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426" w:right="1134" w:bottom="1247" w:left="1134" w:header="283" w:footer="283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5D900" w14:textId="77777777" w:rsidR="00053150" w:rsidRDefault="00053150" w:rsidP="00772718">
      <w:pPr>
        <w:spacing w:line="240" w:lineRule="auto"/>
      </w:pPr>
      <w:r>
        <w:separator/>
      </w:r>
    </w:p>
  </w:endnote>
  <w:endnote w:type="continuationSeparator" w:id="0">
    <w:p w14:paraId="2FF9663B" w14:textId="77777777" w:rsidR="00053150" w:rsidRDefault="00053150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F333" w14:textId="1462DC77" w:rsidR="00673821" w:rsidRDefault="00673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8D45" w14:textId="49B73C77" w:rsidR="002E6E28" w:rsidRDefault="00053150" w:rsidP="002E6E28">
    <w:pPr>
      <w:pStyle w:val="Footer"/>
    </w:pPr>
    <w:r>
      <w:pict w14:anchorId="77F474D3">
        <v:rect id="_x0000_i1025" style="width:0;height:1.5pt" o:hralign="center" o:hrstd="t" o:hr="t" fillcolor="#a0a0a0" stroked="f"/>
      </w:pict>
    </w:r>
  </w:p>
  <w:p w14:paraId="420E6436" w14:textId="6A498FCF" w:rsidR="002E6E28" w:rsidRDefault="002E6E28" w:rsidP="002E6E28">
    <w:pPr>
      <w:pStyle w:val="Footer"/>
      <w:tabs>
        <w:tab w:val="clear" w:pos="9026"/>
        <w:tab w:val="right" w:pos="10348"/>
      </w:tabs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  <w:r w:rsidRPr="00A454BF">
      <w:t>|  Community Grants Hub</w:t>
    </w:r>
    <w:r>
      <w:tab/>
    </w:r>
    <w:r>
      <w:tab/>
    </w:r>
    <w:r w:rsidR="006B3208">
      <w:t>Sept 2</w:t>
    </w:r>
    <w:r w:rsidR="0003091E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9EEB" w14:textId="77777777" w:rsidR="003A3D76" w:rsidRDefault="00053150">
    <w:pPr>
      <w:pStyle w:val="Footer"/>
    </w:pPr>
    <w:r>
      <w:pict w14:anchorId="0644F885">
        <v:rect id="_x0000_i1026" style="width:0;height:1.5pt" o:hralign="center" o:hrstd="t" o:hr="t" fillcolor="#a0a0a0" stroked="f"/>
      </w:pict>
    </w:r>
  </w:p>
  <w:p w14:paraId="44E24CCD" w14:textId="77777777" w:rsidR="003A3D76" w:rsidRDefault="003A3D76">
    <w:pPr>
      <w:pStyle w:val="Footer"/>
    </w:pPr>
  </w:p>
  <w:p w14:paraId="38A92D7D" w14:textId="64955B9D" w:rsidR="00D91B18" w:rsidRDefault="00D91B18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50645A">
      <w:tab/>
    </w:r>
    <w:r w:rsidR="003A3D76">
      <w:tab/>
    </w:r>
    <w:r w:rsidR="0050645A">
      <w:t>Aug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F9B4" w14:textId="77777777" w:rsidR="00053150" w:rsidRDefault="00053150" w:rsidP="00772718">
      <w:pPr>
        <w:spacing w:line="240" w:lineRule="auto"/>
      </w:pPr>
      <w:r>
        <w:separator/>
      </w:r>
    </w:p>
  </w:footnote>
  <w:footnote w:type="continuationSeparator" w:id="0">
    <w:p w14:paraId="352E083E" w14:textId="77777777" w:rsidR="00053150" w:rsidRDefault="00053150" w:rsidP="00772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40FF" w14:textId="2EB0DAEB" w:rsidR="00673821" w:rsidRDefault="00673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97DA0" w14:textId="44FC310E" w:rsidR="00CB66B7" w:rsidRPr="00391F7D" w:rsidRDefault="00CB66B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1253" w14:textId="4E0A374D" w:rsidR="00D91B18" w:rsidRDefault="00D91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1" w15:restartNumberingAfterBreak="0">
    <w:nsid w:val="1F2D3DAA"/>
    <w:multiLevelType w:val="multilevel"/>
    <w:tmpl w:val="D5F49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5AD251D"/>
    <w:multiLevelType w:val="hybridMultilevel"/>
    <w:tmpl w:val="F746BD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5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num w:numId="1" w16cid:durableId="492836538">
    <w:abstractNumId w:val="0"/>
  </w:num>
  <w:num w:numId="2" w16cid:durableId="1493981043">
    <w:abstractNumId w:val="6"/>
  </w:num>
  <w:num w:numId="3" w16cid:durableId="999308129">
    <w:abstractNumId w:val="2"/>
  </w:num>
  <w:num w:numId="4" w16cid:durableId="439571975">
    <w:abstractNumId w:val="5"/>
  </w:num>
  <w:num w:numId="5" w16cid:durableId="250505642">
    <w:abstractNumId w:val="4"/>
  </w:num>
  <w:num w:numId="6" w16cid:durableId="1113673888">
    <w:abstractNumId w:val="3"/>
  </w:num>
  <w:num w:numId="7" w16cid:durableId="172498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6B"/>
    <w:rsid w:val="00000555"/>
    <w:rsid w:val="00000A51"/>
    <w:rsid w:val="00004A79"/>
    <w:rsid w:val="00007DE9"/>
    <w:rsid w:val="000150C3"/>
    <w:rsid w:val="00015AE4"/>
    <w:rsid w:val="0003018E"/>
    <w:rsid w:val="0003091E"/>
    <w:rsid w:val="00032AB2"/>
    <w:rsid w:val="00033BC3"/>
    <w:rsid w:val="000448AF"/>
    <w:rsid w:val="00044E09"/>
    <w:rsid w:val="0004784D"/>
    <w:rsid w:val="00053150"/>
    <w:rsid w:val="00053A00"/>
    <w:rsid w:val="00085E16"/>
    <w:rsid w:val="000A28C6"/>
    <w:rsid w:val="000B6C00"/>
    <w:rsid w:val="000C1F06"/>
    <w:rsid w:val="000D60FB"/>
    <w:rsid w:val="000F1DD1"/>
    <w:rsid w:val="000F28B8"/>
    <w:rsid w:val="000F3766"/>
    <w:rsid w:val="00106FC4"/>
    <w:rsid w:val="00111F0C"/>
    <w:rsid w:val="00133A1A"/>
    <w:rsid w:val="00145E2D"/>
    <w:rsid w:val="00146699"/>
    <w:rsid w:val="00146C78"/>
    <w:rsid w:val="0015478C"/>
    <w:rsid w:val="0016612C"/>
    <w:rsid w:val="00167777"/>
    <w:rsid w:val="00171634"/>
    <w:rsid w:val="001763D4"/>
    <w:rsid w:val="00181433"/>
    <w:rsid w:val="001834DD"/>
    <w:rsid w:val="00196BF0"/>
    <w:rsid w:val="001970A6"/>
    <w:rsid w:val="001C53CE"/>
    <w:rsid w:val="001C5D96"/>
    <w:rsid w:val="001D341B"/>
    <w:rsid w:val="001D778D"/>
    <w:rsid w:val="001E3D2B"/>
    <w:rsid w:val="001E66CE"/>
    <w:rsid w:val="001F080C"/>
    <w:rsid w:val="0020033E"/>
    <w:rsid w:val="00221DC2"/>
    <w:rsid w:val="00222526"/>
    <w:rsid w:val="00244B48"/>
    <w:rsid w:val="00251423"/>
    <w:rsid w:val="002526A8"/>
    <w:rsid w:val="002573D5"/>
    <w:rsid w:val="00263517"/>
    <w:rsid w:val="00263699"/>
    <w:rsid w:val="00264E26"/>
    <w:rsid w:val="0027171B"/>
    <w:rsid w:val="00280E74"/>
    <w:rsid w:val="002A41E1"/>
    <w:rsid w:val="002B6574"/>
    <w:rsid w:val="002D287D"/>
    <w:rsid w:val="002D4D48"/>
    <w:rsid w:val="002E21D2"/>
    <w:rsid w:val="002E42CD"/>
    <w:rsid w:val="002E6E28"/>
    <w:rsid w:val="002F7D3C"/>
    <w:rsid w:val="00305720"/>
    <w:rsid w:val="003131AB"/>
    <w:rsid w:val="00314AAA"/>
    <w:rsid w:val="003217BE"/>
    <w:rsid w:val="00341715"/>
    <w:rsid w:val="003448C5"/>
    <w:rsid w:val="00357FFC"/>
    <w:rsid w:val="00391F7D"/>
    <w:rsid w:val="003A3D76"/>
    <w:rsid w:val="003D0647"/>
    <w:rsid w:val="003D1265"/>
    <w:rsid w:val="003D3B1D"/>
    <w:rsid w:val="003D5DBE"/>
    <w:rsid w:val="003F5B6E"/>
    <w:rsid w:val="003F5C53"/>
    <w:rsid w:val="00404833"/>
    <w:rsid w:val="00404841"/>
    <w:rsid w:val="00412059"/>
    <w:rsid w:val="0041683D"/>
    <w:rsid w:val="00425633"/>
    <w:rsid w:val="00441E79"/>
    <w:rsid w:val="00450486"/>
    <w:rsid w:val="004675B9"/>
    <w:rsid w:val="004709E9"/>
    <w:rsid w:val="00471114"/>
    <w:rsid w:val="00483A58"/>
    <w:rsid w:val="004902A6"/>
    <w:rsid w:val="004A429B"/>
    <w:rsid w:val="004B5F40"/>
    <w:rsid w:val="004C38A2"/>
    <w:rsid w:val="004C7D16"/>
    <w:rsid w:val="004D700E"/>
    <w:rsid w:val="004D7F17"/>
    <w:rsid w:val="004E0670"/>
    <w:rsid w:val="004E7F37"/>
    <w:rsid w:val="004F12CA"/>
    <w:rsid w:val="004F31BA"/>
    <w:rsid w:val="0050645A"/>
    <w:rsid w:val="0051299F"/>
    <w:rsid w:val="00526B85"/>
    <w:rsid w:val="005306A1"/>
    <w:rsid w:val="00570E37"/>
    <w:rsid w:val="0058131F"/>
    <w:rsid w:val="005834F4"/>
    <w:rsid w:val="0059000C"/>
    <w:rsid w:val="005A02A1"/>
    <w:rsid w:val="005B1213"/>
    <w:rsid w:val="005B65C0"/>
    <w:rsid w:val="005D693A"/>
    <w:rsid w:val="005D7A24"/>
    <w:rsid w:val="00616EBA"/>
    <w:rsid w:val="00632C08"/>
    <w:rsid w:val="00633DA9"/>
    <w:rsid w:val="00652756"/>
    <w:rsid w:val="00654C42"/>
    <w:rsid w:val="0065547C"/>
    <w:rsid w:val="0067074A"/>
    <w:rsid w:val="00672994"/>
    <w:rsid w:val="00673821"/>
    <w:rsid w:val="006B2387"/>
    <w:rsid w:val="006B3208"/>
    <w:rsid w:val="006C15C5"/>
    <w:rsid w:val="006D3DAD"/>
    <w:rsid w:val="006F7B19"/>
    <w:rsid w:val="00704AC0"/>
    <w:rsid w:val="0072016B"/>
    <w:rsid w:val="00736A76"/>
    <w:rsid w:val="00752C6B"/>
    <w:rsid w:val="00760CE6"/>
    <w:rsid w:val="007719C9"/>
    <w:rsid w:val="00772718"/>
    <w:rsid w:val="007828ED"/>
    <w:rsid w:val="00782DA8"/>
    <w:rsid w:val="00786711"/>
    <w:rsid w:val="007B3130"/>
    <w:rsid w:val="007C2BE6"/>
    <w:rsid w:val="007D30A8"/>
    <w:rsid w:val="007E1677"/>
    <w:rsid w:val="00803D49"/>
    <w:rsid w:val="00814FB1"/>
    <w:rsid w:val="00820F20"/>
    <w:rsid w:val="00822B3E"/>
    <w:rsid w:val="0082528A"/>
    <w:rsid w:val="00825754"/>
    <w:rsid w:val="00826C63"/>
    <w:rsid w:val="00835210"/>
    <w:rsid w:val="00844C2D"/>
    <w:rsid w:val="0087438E"/>
    <w:rsid w:val="00884668"/>
    <w:rsid w:val="008B2B46"/>
    <w:rsid w:val="008E05BC"/>
    <w:rsid w:val="008E16DE"/>
    <w:rsid w:val="008E2CA6"/>
    <w:rsid w:val="008F3CCF"/>
    <w:rsid w:val="00900B24"/>
    <w:rsid w:val="00900CF3"/>
    <w:rsid w:val="00921840"/>
    <w:rsid w:val="00932C87"/>
    <w:rsid w:val="009331B4"/>
    <w:rsid w:val="009345F1"/>
    <w:rsid w:val="00944BBB"/>
    <w:rsid w:val="009547B6"/>
    <w:rsid w:val="00961072"/>
    <w:rsid w:val="0096353F"/>
    <w:rsid w:val="009E750F"/>
    <w:rsid w:val="009F7F9F"/>
    <w:rsid w:val="00A03DCC"/>
    <w:rsid w:val="00A04D96"/>
    <w:rsid w:val="00A0629B"/>
    <w:rsid w:val="00A0661D"/>
    <w:rsid w:val="00A14495"/>
    <w:rsid w:val="00A16BE1"/>
    <w:rsid w:val="00A42311"/>
    <w:rsid w:val="00A4307B"/>
    <w:rsid w:val="00A454BF"/>
    <w:rsid w:val="00A52E3A"/>
    <w:rsid w:val="00A54ABD"/>
    <w:rsid w:val="00A7196B"/>
    <w:rsid w:val="00A814CB"/>
    <w:rsid w:val="00A90D1B"/>
    <w:rsid w:val="00AA43A1"/>
    <w:rsid w:val="00AF55F8"/>
    <w:rsid w:val="00B10ABA"/>
    <w:rsid w:val="00B33899"/>
    <w:rsid w:val="00B420D4"/>
    <w:rsid w:val="00B57719"/>
    <w:rsid w:val="00B57910"/>
    <w:rsid w:val="00B952F6"/>
    <w:rsid w:val="00BC093A"/>
    <w:rsid w:val="00BC4ACC"/>
    <w:rsid w:val="00BC4FCC"/>
    <w:rsid w:val="00BD02F8"/>
    <w:rsid w:val="00C11804"/>
    <w:rsid w:val="00C217A8"/>
    <w:rsid w:val="00C2234E"/>
    <w:rsid w:val="00C4188F"/>
    <w:rsid w:val="00C470E8"/>
    <w:rsid w:val="00C819A4"/>
    <w:rsid w:val="00C824AE"/>
    <w:rsid w:val="00C84EA8"/>
    <w:rsid w:val="00C92998"/>
    <w:rsid w:val="00CA385D"/>
    <w:rsid w:val="00CA720A"/>
    <w:rsid w:val="00CA757D"/>
    <w:rsid w:val="00CB4CC8"/>
    <w:rsid w:val="00CB66B7"/>
    <w:rsid w:val="00CD10C1"/>
    <w:rsid w:val="00CD1597"/>
    <w:rsid w:val="00CD5925"/>
    <w:rsid w:val="00CE557A"/>
    <w:rsid w:val="00D031B2"/>
    <w:rsid w:val="00D1410C"/>
    <w:rsid w:val="00D17B52"/>
    <w:rsid w:val="00D40D16"/>
    <w:rsid w:val="00D51C9C"/>
    <w:rsid w:val="00D548F0"/>
    <w:rsid w:val="00D57F79"/>
    <w:rsid w:val="00D64FAC"/>
    <w:rsid w:val="00D65704"/>
    <w:rsid w:val="00D668F6"/>
    <w:rsid w:val="00D84875"/>
    <w:rsid w:val="00D903BD"/>
    <w:rsid w:val="00D904F0"/>
    <w:rsid w:val="00D91378"/>
    <w:rsid w:val="00D91B18"/>
    <w:rsid w:val="00D965A8"/>
    <w:rsid w:val="00DC0747"/>
    <w:rsid w:val="00DC2647"/>
    <w:rsid w:val="00DC44F6"/>
    <w:rsid w:val="00DD1408"/>
    <w:rsid w:val="00DD356D"/>
    <w:rsid w:val="00DD6735"/>
    <w:rsid w:val="00DF136A"/>
    <w:rsid w:val="00E0448C"/>
    <w:rsid w:val="00E13525"/>
    <w:rsid w:val="00E25D7D"/>
    <w:rsid w:val="00E47250"/>
    <w:rsid w:val="00E61535"/>
    <w:rsid w:val="00E834E8"/>
    <w:rsid w:val="00E84012"/>
    <w:rsid w:val="00E9373C"/>
    <w:rsid w:val="00E95B85"/>
    <w:rsid w:val="00EA0724"/>
    <w:rsid w:val="00EA6251"/>
    <w:rsid w:val="00EA67D8"/>
    <w:rsid w:val="00EB6414"/>
    <w:rsid w:val="00ED3BD9"/>
    <w:rsid w:val="00EE5747"/>
    <w:rsid w:val="00EF3804"/>
    <w:rsid w:val="00EF5E05"/>
    <w:rsid w:val="00F227AF"/>
    <w:rsid w:val="00F27370"/>
    <w:rsid w:val="00F34D1C"/>
    <w:rsid w:val="00F40B00"/>
    <w:rsid w:val="00F41CFB"/>
    <w:rsid w:val="00F5341C"/>
    <w:rsid w:val="00F56954"/>
    <w:rsid w:val="00F948AF"/>
    <w:rsid w:val="00FA5A7B"/>
    <w:rsid w:val="00FB11B1"/>
    <w:rsid w:val="00F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58CF"/>
  <w15:docId w15:val="{FADA5F09-1986-4BEB-99A2-C40D825C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semiHidden/>
    <w:rsid w:val="00146699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72016B"/>
    <w:pPr>
      <w:spacing w:before="120" w:after="120"/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72016B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qFormat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paragraph" w:styleId="Revision">
    <w:name w:val="Revision"/>
    <w:hidden/>
    <w:uiPriority w:val="99"/>
    <w:semiHidden/>
    <w:rsid w:val="0003091E"/>
    <w:rPr>
      <w:rFonts w:asciiTheme="minorHAnsi" w:hAnsiTheme="minorHAnsi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GRP.Helpdesk@communitygrants.gov.au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ocialservicesau.sharepoint.com/sites/OfficeTemplates/Shared%20Documents/Community%20Grants%20Hub%20Templates/Fact%20sheet%20template%20-%20orange%20(External).DOTX" TargetMode="Externa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2016-06-16T00:00:00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7170d-51d3-4300-86b5-46709795e4a7" xsi:nil="true"/>
    <lcf76f155ced4ddcb4097134ff3c332f xmlns="a7de5a0c-838e-4fa2-b328-8d94eb1863f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6FF65C11D434B849394B55C1749B3" ma:contentTypeVersion="11" ma:contentTypeDescription="Create a new document." ma:contentTypeScope="" ma:versionID="2e93c427660f62ed1857611039e92307">
  <xsd:schema xmlns:xsd="http://www.w3.org/2001/XMLSchema" xmlns:xs="http://www.w3.org/2001/XMLSchema" xmlns:p="http://schemas.microsoft.com/office/2006/metadata/properties" xmlns:ns2="a7de5a0c-838e-4fa2-b328-8d94eb1863ff" xmlns:ns3="7407170d-51d3-4300-86b5-46709795e4a7" targetNamespace="http://schemas.microsoft.com/office/2006/metadata/properties" ma:root="true" ma:fieldsID="4e7785600457204d9fff10aa0470e169" ns2:_="" ns3:_="">
    <xsd:import namespace="a7de5a0c-838e-4fa2-b328-8d94eb1863ff"/>
    <xsd:import namespace="7407170d-51d3-4300-86b5-46709795e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e5a0c-838e-4fa2-b328-8d94eb186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7170d-51d3-4300-86b5-46709795e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2c5bf2-c0cd-4857-9401-0bc91054f31d}" ma:internalName="TaxCatchAll" ma:showField="CatchAllData" ma:web="7407170d-51d3-4300-86b5-46709795e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EC66C9-20CF-4BBF-9DCD-2318401628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D5BD12-FF6D-4679-A232-DAD9BDA0FC1B}">
  <ds:schemaRefs>
    <ds:schemaRef ds:uri="http://schemas.microsoft.com/office/2006/metadata/properties"/>
    <ds:schemaRef ds:uri="http://schemas.microsoft.com/office/infopath/2007/PartnerControls"/>
    <ds:schemaRef ds:uri="7407170d-51d3-4300-86b5-46709795e4a7"/>
    <ds:schemaRef ds:uri="a7de5a0c-838e-4fa2-b328-8d94eb1863ff"/>
  </ds:schemaRefs>
</ds:datastoreItem>
</file>

<file path=customXml/itemProps4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76B980A-7172-49C2-A7F3-902BBC56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e5a0c-838e-4fa2-b328-8d94eb1863ff"/>
    <ds:schemaRef ds:uri="7407170d-51d3-4300-86b5-46709795e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Fact%20sheet%20template%20-%20orange%20(External).DOTX</Template>
  <TotalTime>19</TotalTime>
  <Pages>2</Pages>
  <Words>116</Words>
  <Characters>698</Characters>
  <Application>Microsoft Office Word</Application>
  <DocSecurity>0</DocSecurity>
  <Lines>21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View Applications</vt:lpstr>
    </vt:vector>
  </TitlesOfParts>
  <Company>Community Grants Hub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View Applications</dc:title>
  <dc:creator>STEFANOSKI, Sue</dc:creator>
  <cp:keywords>[SEC=OFFICIAL]</cp:keywords>
  <cp:lastModifiedBy>MILLER, Vicky</cp:lastModifiedBy>
  <cp:revision>12</cp:revision>
  <dcterms:created xsi:type="dcterms:W3CDTF">2026-09-04T06:07:00Z</dcterms:created>
  <dcterms:modified xsi:type="dcterms:W3CDTF">2026-09-29T04:00:00Z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C497C80042C440F595035F4BC10E7D3D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0DD8ABEF265912D6621FF293CF3D7CFABEC45F40</vt:lpwstr>
  </property>
  <property fmtid="{D5CDD505-2E9C-101B-9397-08002B2CF9AE}" pid="11" name="PM_OriginationTimeStamp">
    <vt:lpwstr>2024-02-28T03:04:19Z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2024.1</vt:lpwstr>
  </property>
  <property fmtid="{D5CDD505-2E9C-101B-9397-08002B2CF9AE}" pid="20" name="PM_Hash_Salt_Prev">
    <vt:lpwstr>C679592656EC036BDABA09F4E0F039C1</vt:lpwstr>
  </property>
  <property fmtid="{D5CDD505-2E9C-101B-9397-08002B2CF9AE}" pid="21" name="PM_Hash_Salt">
    <vt:lpwstr>5410695094AE2BFA9EA21180E2ADB87D</vt:lpwstr>
  </property>
  <property fmtid="{D5CDD505-2E9C-101B-9397-08002B2CF9AE}" pid="22" name="PM_Hash_SHA1">
    <vt:lpwstr>7D94DE464583D7F7FCB764533936464141FF4EE7</vt:lpwstr>
  </property>
  <property fmtid="{D5CDD505-2E9C-101B-9397-08002B2CF9AE}" pid="23" name="PM_OriginatorUserAccountName_SHA256">
    <vt:lpwstr>9871F6CFFBF84B5DD096BCB24488EABDE9250CEAA716568F68B24D42DED533FD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PMHMAC">
    <vt:lpwstr>v=2024.1;a=SHA256;h=D7D44A1259FA15517BFB3E00BAB6F7E9AE441C54C3EC8C98D14EC883DCAF432B</vt:lpwstr>
  </property>
  <property fmtid="{D5CDD505-2E9C-101B-9397-08002B2CF9AE}" pid="28" name="MSIP_Label_eb34d90b-fc41-464d-af60-f74d721d0790_SetDate">
    <vt:lpwstr>2024-02-28T03:04:19Z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f097b60c0cf343cc9a7303cd559b8611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ContentTypeId">
    <vt:lpwstr>0x0101009E46FF65C11D434B849394B55C1749B3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PM_DowngradeTo">
    <vt:lpwstr/>
  </property>
</Properties>
</file>